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8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72B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72B9C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72B9C" w:rsidRPr="00972B9C">
              <w:rPr>
                <w:szCs w:val="28"/>
              </w:rPr>
              <w:t>317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72B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72B9C" w:rsidP="0094344A">
            <w:pPr>
              <w:ind w:left="-108"/>
              <w:jc w:val="both"/>
            </w:pPr>
            <w:r w:rsidRPr="00D64334">
              <w:t xml:space="preserve">О </w:t>
            </w:r>
            <w:r>
              <w:t>З</w:t>
            </w:r>
            <w:r w:rsidRPr="00D64334">
              <w:t>акон</w:t>
            </w:r>
            <w:r>
              <w:t>е</w:t>
            </w:r>
            <w:r w:rsidRPr="00D64334">
              <w:t xml:space="preserve"> Приморского края </w:t>
            </w:r>
            <w:r>
              <w:t xml:space="preserve">                 </w:t>
            </w:r>
            <w:r w:rsidRPr="00D64334">
              <w:t xml:space="preserve">"О внесении </w:t>
            </w:r>
            <w:r>
              <w:t>изменений в Закон Приморского</w:t>
            </w:r>
            <w:r w:rsidRPr="00D64334">
              <w:t xml:space="preserve"> края "О бесплатном предоставлении земельных </w:t>
            </w:r>
            <w:proofErr w:type="spellStart"/>
            <w:proofErr w:type="gramStart"/>
            <w:r w:rsidRPr="00D64334">
              <w:t>учас</w:t>
            </w:r>
            <w:r>
              <w:t>т</w:t>
            </w:r>
            <w:proofErr w:type="spellEnd"/>
            <w:r>
              <w:t>-</w:t>
            </w:r>
            <w:r w:rsidRPr="00D64334">
              <w:t>ков</w:t>
            </w:r>
            <w:proofErr w:type="gramEnd"/>
            <w:r w:rsidRPr="00D64334">
              <w:t xml:space="preserve"> гражданам, имеющим трех и более детей, в Приморском крае"</w:t>
            </w:r>
          </w:p>
          <w:p w:rsidR="000B3FB2" w:rsidRPr="00972B9C" w:rsidRDefault="000B3FB2" w:rsidP="0094344A">
            <w:pPr>
              <w:ind w:left="-108"/>
              <w:jc w:val="both"/>
            </w:pPr>
          </w:p>
        </w:tc>
      </w:tr>
    </w:tbl>
    <w:p w:rsidR="00972B9C" w:rsidRDefault="00972B9C" w:rsidP="00972B9C">
      <w:pPr>
        <w:ind w:firstLine="709"/>
      </w:pPr>
      <w:r>
        <w:t>Законодательное Собрание Приморского края</w:t>
      </w:r>
    </w:p>
    <w:p w:rsidR="00972B9C" w:rsidRDefault="00972B9C" w:rsidP="00972B9C"/>
    <w:p w:rsidR="00972B9C" w:rsidRDefault="00972B9C" w:rsidP="00972B9C">
      <w:r>
        <w:t>ПОСТАНОВЛЯЕТ:</w:t>
      </w:r>
    </w:p>
    <w:p w:rsidR="00972B9C" w:rsidRDefault="00972B9C" w:rsidP="00972B9C">
      <w:pPr>
        <w:ind w:firstLine="709"/>
        <w:jc w:val="both"/>
      </w:pPr>
    </w:p>
    <w:p w:rsidR="00972B9C" w:rsidRPr="00E14C54" w:rsidRDefault="00972B9C" w:rsidP="00972B9C">
      <w:pPr>
        <w:ind w:firstLine="709"/>
        <w:jc w:val="both"/>
      </w:pPr>
      <w:r w:rsidRPr="00E14C54">
        <w:t>1.Принять Закон Приморского края</w:t>
      </w:r>
      <w:r>
        <w:t xml:space="preserve"> </w:t>
      </w:r>
      <w:r w:rsidRPr="00D64334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Pr="00E14C54">
        <w:t>.</w:t>
      </w:r>
    </w:p>
    <w:p w:rsidR="00972B9C" w:rsidRPr="00E14C54" w:rsidRDefault="00972B9C" w:rsidP="00972B9C">
      <w:pPr>
        <w:ind w:firstLine="709"/>
        <w:jc w:val="both"/>
      </w:pPr>
    </w:p>
    <w:p w:rsidR="00972B9C" w:rsidRPr="00E14C54" w:rsidRDefault="00972B9C" w:rsidP="00972B9C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972B9C" w:rsidRPr="00E14C54" w:rsidRDefault="00972B9C" w:rsidP="00972B9C">
      <w:pPr>
        <w:ind w:firstLine="709"/>
        <w:jc w:val="both"/>
      </w:pPr>
    </w:p>
    <w:p w:rsidR="00972B9C" w:rsidRPr="00E14C54" w:rsidRDefault="00972B9C" w:rsidP="00972B9C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972B9C" w:rsidRPr="00E14C54" w:rsidRDefault="00972B9C" w:rsidP="00972B9C">
      <w:pPr>
        <w:ind w:firstLine="709"/>
        <w:jc w:val="both"/>
      </w:pPr>
    </w:p>
    <w:p w:rsidR="00972B9C" w:rsidRDefault="00972B9C" w:rsidP="00972B9C"/>
    <w:p w:rsidR="00972B9C" w:rsidRDefault="00972B9C" w:rsidP="00972B9C"/>
    <w:p w:rsidR="00972B9C" w:rsidRDefault="00972B9C" w:rsidP="00972B9C">
      <w:r>
        <w:t>Председатель</w:t>
      </w:r>
    </w:p>
    <w:p w:rsidR="00972B9C" w:rsidRDefault="00972B9C" w:rsidP="00972B9C">
      <w:pPr>
        <w:tabs>
          <w:tab w:val="left" w:pos="709"/>
        </w:tabs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9A9" w:rsidRDefault="00C139A9">
      <w:r>
        <w:separator/>
      </w:r>
    </w:p>
  </w:endnote>
  <w:endnote w:type="continuationSeparator" w:id="0">
    <w:p w:rsidR="00C139A9" w:rsidRDefault="00C1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9A9" w:rsidRDefault="00C139A9">
      <w:r>
        <w:separator/>
      </w:r>
    </w:p>
  </w:footnote>
  <w:footnote w:type="continuationSeparator" w:id="0">
    <w:p w:rsidR="00C139A9" w:rsidRDefault="00C13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2B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2B9C"/>
    <w:rsid w:val="009959AC"/>
    <w:rsid w:val="009C06BA"/>
    <w:rsid w:val="00A13794"/>
    <w:rsid w:val="00A26C60"/>
    <w:rsid w:val="00A93332"/>
    <w:rsid w:val="00AE5EE6"/>
    <w:rsid w:val="00BA58C7"/>
    <w:rsid w:val="00C139A9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2017-03-29T06:22:00Z</cp:lastPrinted>
  <dcterms:created xsi:type="dcterms:W3CDTF">2017-03-29T06:21:00Z</dcterms:created>
  <dcterms:modified xsi:type="dcterms:W3CDTF">2017-03-29T06:22:00Z</dcterms:modified>
</cp:coreProperties>
</file>