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98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C1A5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C1A5A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C1A5A" w:rsidRPr="002C1A5A">
              <w:rPr>
                <w:szCs w:val="28"/>
              </w:rPr>
              <w:t>316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C1A5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C1A5A" w:rsidP="0094344A">
            <w:pPr>
              <w:ind w:left="-108"/>
              <w:jc w:val="both"/>
            </w:pPr>
            <w:r w:rsidRPr="002C1A5A">
              <w:t xml:space="preserve">О проекте закона Приморского края "О внесении изменений в статью 5 Закона Приморского края "О бесплатном предоставлении земельных участков гражданам, имеющим трех и более детей, </w:t>
            </w:r>
            <w:r>
              <w:br/>
            </w:r>
            <w:r w:rsidRPr="002C1A5A">
              <w:t>в Приморском крае"</w:t>
            </w:r>
          </w:p>
          <w:p w:rsidR="000B3FB2" w:rsidRPr="002C1A5A" w:rsidRDefault="000B3FB2" w:rsidP="0094344A">
            <w:pPr>
              <w:ind w:left="-108"/>
              <w:jc w:val="both"/>
            </w:pPr>
          </w:p>
        </w:tc>
      </w:tr>
    </w:tbl>
    <w:p w:rsidR="002C1A5A" w:rsidRPr="002C1A5A" w:rsidRDefault="002C1A5A" w:rsidP="002C1A5A">
      <w:pPr>
        <w:ind w:firstLine="709"/>
        <w:jc w:val="both"/>
      </w:pPr>
      <w:r w:rsidRPr="002C1A5A">
        <w:t>Законодательное Собрание Приморского края</w:t>
      </w:r>
    </w:p>
    <w:p w:rsidR="002C1A5A" w:rsidRPr="002C1A5A" w:rsidRDefault="002C1A5A" w:rsidP="002C1A5A">
      <w:pPr>
        <w:ind w:firstLine="851"/>
        <w:jc w:val="both"/>
      </w:pPr>
    </w:p>
    <w:p w:rsidR="002C1A5A" w:rsidRPr="002C1A5A" w:rsidRDefault="002C1A5A" w:rsidP="002C1A5A">
      <w:pPr>
        <w:jc w:val="both"/>
      </w:pPr>
      <w:r w:rsidRPr="002C1A5A">
        <w:t>ПОСТАНОВЛЯЕТ:</w:t>
      </w:r>
    </w:p>
    <w:p w:rsidR="002C1A5A" w:rsidRPr="002C1A5A" w:rsidRDefault="002C1A5A" w:rsidP="002C1A5A">
      <w:pPr>
        <w:ind w:firstLine="851"/>
        <w:jc w:val="both"/>
      </w:pPr>
    </w:p>
    <w:p w:rsidR="002C1A5A" w:rsidRPr="002C1A5A" w:rsidRDefault="002C1A5A" w:rsidP="002C1A5A">
      <w:pPr>
        <w:shd w:val="clear" w:color="auto" w:fill="FFFFFF"/>
        <w:ind w:firstLine="709"/>
        <w:jc w:val="both"/>
      </w:pPr>
      <w:proofErr w:type="gramStart"/>
      <w:r w:rsidRPr="002C1A5A">
        <w:t>1</w:t>
      </w:r>
      <w:bookmarkStart w:id="0" w:name="_GoBack"/>
      <w:bookmarkEnd w:id="0"/>
      <w:r w:rsidRPr="002C1A5A">
        <w:t>.Принять проект закона Приморского "О внесении изменений в статью 5 Закона Приморского края "О бесплатном предоставлении земельных участков гражданам, имеющим трех и более детей, в Приморском крае" с новым наименованием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во втором чтении.</w:t>
      </w:r>
      <w:proofErr w:type="gramEnd"/>
    </w:p>
    <w:p w:rsidR="002C1A5A" w:rsidRPr="002C1A5A" w:rsidRDefault="002C1A5A" w:rsidP="002C1A5A">
      <w:pPr>
        <w:ind w:firstLine="720"/>
        <w:jc w:val="both"/>
      </w:pPr>
    </w:p>
    <w:p w:rsidR="002C1A5A" w:rsidRPr="002C1A5A" w:rsidRDefault="002C1A5A" w:rsidP="002C1A5A">
      <w:pPr>
        <w:ind w:firstLine="709"/>
        <w:jc w:val="both"/>
      </w:pPr>
      <w:r w:rsidRPr="002C1A5A"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C1A5A" w:rsidRPr="002C1A5A" w:rsidRDefault="002C1A5A" w:rsidP="002C1A5A">
      <w:pPr>
        <w:ind w:firstLine="720"/>
        <w:jc w:val="both"/>
      </w:pPr>
    </w:p>
    <w:p w:rsidR="002C1A5A" w:rsidRPr="002C1A5A" w:rsidRDefault="002C1A5A" w:rsidP="002C1A5A">
      <w:pPr>
        <w:ind w:firstLine="720"/>
        <w:jc w:val="both"/>
      </w:pPr>
      <w:r w:rsidRPr="002C1A5A">
        <w:t>3.Настоящее постановление вступает в силу со дня его принятия.</w:t>
      </w:r>
    </w:p>
    <w:p w:rsidR="002C1A5A" w:rsidRPr="002C1A5A" w:rsidRDefault="002C1A5A" w:rsidP="002C1A5A">
      <w:pPr>
        <w:ind w:firstLine="851"/>
        <w:jc w:val="both"/>
      </w:pPr>
    </w:p>
    <w:p w:rsidR="002C1A5A" w:rsidRPr="002C1A5A" w:rsidRDefault="002C1A5A" w:rsidP="002C1A5A">
      <w:pPr>
        <w:ind w:firstLine="851"/>
        <w:jc w:val="both"/>
      </w:pPr>
    </w:p>
    <w:p w:rsidR="002C1A5A" w:rsidRPr="002C1A5A" w:rsidRDefault="002C1A5A" w:rsidP="002C1A5A">
      <w:pPr>
        <w:ind w:firstLine="851"/>
        <w:jc w:val="both"/>
      </w:pPr>
    </w:p>
    <w:p w:rsidR="002C1A5A" w:rsidRPr="002C1A5A" w:rsidRDefault="002C1A5A" w:rsidP="002C1A5A">
      <w:pPr>
        <w:jc w:val="both"/>
      </w:pPr>
      <w:r w:rsidRPr="002C1A5A">
        <w:t xml:space="preserve">Председатель </w:t>
      </w:r>
    </w:p>
    <w:p w:rsidR="002C1A5A" w:rsidRPr="002C1A5A" w:rsidRDefault="002C1A5A" w:rsidP="002C1A5A">
      <w:pPr>
        <w:jc w:val="both"/>
      </w:pPr>
      <w:r w:rsidRPr="002C1A5A"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FE6" w:rsidRDefault="00E56FE6">
      <w:r>
        <w:separator/>
      </w:r>
    </w:p>
  </w:endnote>
  <w:endnote w:type="continuationSeparator" w:id="0">
    <w:p w:rsidR="00E56FE6" w:rsidRDefault="00E56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FE6" w:rsidRDefault="00E56FE6">
      <w:r>
        <w:separator/>
      </w:r>
    </w:p>
  </w:footnote>
  <w:footnote w:type="continuationSeparator" w:id="0">
    <w:p w:rsidR="00E56FE6" w:rsidRDefault="00E56F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1A5A"/>
    <w:rsid w:val="00057575"/>
    <w:rsid w:val="000B3FB2"/>
    <w:rsid w:val="000D628E"/>
    <w:rsid w:val="000E5228"/>
    <w:rsid w:val="00123119"/>
    <w:rsid w:val="00155F7F"/>
    <w:rsid w:val="002C1A5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56FE6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2017-03-29T06:20:00Z</cp:lastPrinted>
  <dcterms:created xsi:type="dcterms:W3CDTF">2017-03-29T06:19:00Z</dcterms:created>
  <dcterms:modified xsi:type="dcterms:W3CDTF">2017-03-29T06:21:00Z</dcterms:modified>
</cp:coreProperties>
</file>