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6" o:title=""/>
                </v:shape>
                <o:OLEObject Type="Embed" ProgID="Word.Picture.8" ShapeID="_x0000_i1025" DrawAspect="Content" ObjectID="_15522981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1511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1511D" w:rsidRPr="0051511D">
              <w:rPr>
                <w:szCs w:val="28"/>
              </w:rPr>
              <w:t>315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1511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1511D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t>Законе Приморского края          "О внесении изменений в Избира</w:t>
            </w:r>
            <w:r>
              <w:softHyphen/>
              <w:t>тельный кодекс Приморского края"</w:t>
            </w:r>
          </w:p>
          <w:p w:rsidR="000B3FB2" w:rsidRPr="0051511D" w:rsidRDefault="000B3FB2" w:rsidP="0094344A">
            <w:pPr>
              <w:ind w:left="-108"/>
              <w:jc w:val="both"/>
            </w:pPr>
          </w:p>
        </w:tc>
      </w:tr>
    </w:tbl>
    <w:p w:rsidR="0051511D" w:rsidRDefault="0051511D" w:rsidP="0051511D">
      <w:pPr>
        <w:ind w:firstLine="709"/>
      </w:pPr>
      <w:bookmarkStart w:id="0" w:name="_GoBack"/>
      <w:bookmarkEnd w:id="0"/>
      <w:r w:rsidRPr="00F2794F">
        <w:rPr>
          <w:szCs w:val="28"/>
        </w:rPr>
        <w:t>Законодательное Собрание Приморского края</w:t>
      </w:r>
    </w:p>
    <w:p w:rsidR="0051511D" w:rsidRDefault="0051511D" w:rsidP="0051511D"/>
    <w:p w:rsidR="0051511D" w:rsidRDefault="0051511D" w:rsidP="0051511D">
      <w:r w:rsidRPr="00F2794F">
        <w:rPr>
          <w:szCs w:val="28"/>
        </w:rPr>
        <w:t>ПОСТАНОВЛЯЕТ:</w:t>
      </w:r>
    </w:p>
    <w:p w:rsidR="0051511D" w:rsidRPr="00F35214" w:rsidRDefault="0051511D" w:rsidP="0051511D">
      <w:pPr>
        <w:rPr>
          <w:szCs w:val="28"/>
        </w:rPr>
      </w:pPr>
    </w:p>
    <w:p w:rsidR="0051511D" w:rsidRPr="00F35214" w:rsidRDefault="0051511D" w:rsidP="0051511D">
      <w:pPr>
        <w:jc w:val="both"/>
        <w:rPr>
          <w:szCs w:val="28"/>
        </w:rPr>
      </w:pPr>
      <w:r w:rsidRPr="00F35214">
        <w:rPr>
          <w:szCs w:val="28"/>
        </w:rPr>
        <w:tab/>
        <w:t xml:space="preserve">1.Принять Закон Приморского края </w:t>
      </w:r>
      <w:r>
        <w:t>"О внесении изменений в Избирательный кодекс Приморского края"</w:t>
      </w:r>
      <w:r w:rsidRPr="00F35214">
        <w:rPr>
          <w:szCs w:val="28"/>
        </w:rPr>
        <w:t>.</w:t>
      </w:r>
    </w:p>
    <w:p w:rsidR="0051511D" w:rsidRPr="00F35214" w:rsidRDefault="0051511D" w:rsidP="0051511D">
      <w:pPr>
        <w:rPr>
          <w:szCs w:val="28"/>
        </w:rPr>
      </w:pPr>
    </w:p>
    <w:p w:rsidR="0051511D" w:rsidRPr="00F35214" w:rsidRDefault="0051511D" w:rsidP="0051511D">
      <w:pPr>
        <w:jc w:val="both"/>
        <w:rPr>
          <w:szCs w:val="28"/>
        </w:rPr>
      </w:pPr>
      <w:r w:rsidRPr="00F35214">
        <w:rPr>
          <w:szCs w:val="28"/>
        </w:rPr>
        <w:tab/>
        <w:t>2.Направить указанный Закон Губернатору Приморского края для обнародования.</w:t>
      </w:r>
    </w:p>
    <w:p w:rsidR="0051511D" w:rsidRPr="00F35214" w:rsidRDefault="0051511D" w:rsidP="0051511D">
      <w:pPr>
        <w:rPr>
          <w:szCs w:val="28"/>
        </w:rPr>
      </w:pPr>
    </w:p>
    <w:p w:rsidR="0051511D" w:rsidRPr="00F35214" w:rsidRDefault="0051511D" w:rsidP="0051511D">
      <w:pPr>
        <w:rPr>
          <w:szCs w:val="28"/>
        </w:rPr>
      </w:pPr>
      <w:r w:rsidRPr="00F35214">
        <w:rPr>
          <w:szCs w:val="28"/>
        </w:rPr>
        <w:tab/>
        <w:t>3.Настоящее постановление вступает в силу со дня его принятия.</w:t>
      </w:r>
    </w:p>
    <w:p w:rsidR="0051511D" w:rsidRDefault="0051511D" w:rsidP="0051511D"/>
    <w:p w:rsidR="0051511D" w:rsidRDefault="0051511D" w:rsidP="0051511D"/>
    <w:p w:rsidR="0051511D" w:rsidRDefault="0051511D" w:rsidP="0051511D"/>
    <w:p w:rsidR="0051511D" w:rsidRDefault="0051511D" w:rsidP="0051511D">
      <w:r>
        <w:t>Председатель</w:t>
      </w:r>
    </w:p>
    <w:p w:rsidR="0051511D" w:rsidRDefault="0051511D" w:rsidP="0051511D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 xml:space="preserve">   </w:t>
      </w:r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DC7" w:rsidRDefault="00086DC7">
      <w:r>
        <w:separator/>
      </w:r>
    </w:p>
  </w:endnote>
  <w:endnote w:type="continuationSeparator" w:id="0">
    <w:p w:rsidR="00086DC7" w:rsidRDefault="00086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DC7" w:rsidRDefault="00086DC7">
      <w:r>
        <w:separator/>
      </w:r>
    </w:p>
  </w:footnote>
  <w:footnote w:type="continuationSeparator" w:id="0">
    <w:p w:rsidR="00086DC7" w:rsidRDefault="00086D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511D"/>
    <w:rsid w:val="00057575"/>
    <w:rsid w:val="00086DC7"/>
    <w:rsid w:val="000A7E5B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1511D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2017-03-29T03:07:00Z</cp:lastPrinted>
  <dcterms:created xsi:type="dcterms:W3CDTF">2017-03-29T03:05:00Z</dcterms:created>
  <dcterms:modified xsi:type="dcterms:W3CDTF">2017-03-29T03:08:00Z</dcterms:modified>
</cp:coreProperties>
</file>