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74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B492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B4928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B4928" w:rsidRPr="008B4928">
              <w:rPr>
                <w:szCs w:val="28"/>
              </w:rPr>
              <w:t>314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B4928" w:rsidP="0094344A">
            <w:pPr>
              <w:ind w:left="-108"/>
              <w:jc w:val="both"/>
            </w:pPr>
            <w:r w:rsidRPr="008B4928">
              <w:t>О проекте закона Приморского края "О внесении изменения в статью 68 Избирательного кодекса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B4928" w:rsidRPr="008B4928" w:rsidRDefault="008B4928" w:rsidP="008B4928">
      <w:pPr>
        <w:ind w:firstLine="720"/>
        <w:jc w:val="both"/>
      </w:pPr>
      <w:r w:rsidRPr="008B4928">
        <w:t xml:space="preserve">Законодательное Собрание Приморского края </w:t>
      </w:r>
    </w:p>
    <w:p w:rsidR="008B4928" w:rsidRPr="008B4928" w:rsidRDefault="008B4928" w:rsidP="008B4928"/>
    <w:p w:rsidR="008B4928" w:rsidRPr="008B4928" w:rsidRDefault="008B4928" w:rsidP="008B4928">
      <w:r w:rsidRPr="008B4928">
        <w:t>ПОСТАНОВЛЯЕТ:</w:t>
      </w:r>
    </w:p>
    <w:p w:rsidR="008B4928" w:rsidRPr="008B4928" w:rsidRDefault="008B4928" w:rsidP="008B4928"/>
    <w:p w:rsidR="008B4928" w:rsidRPr="008B4928" w:rsidRDefault="008B4928" w:rsidP="008B4928">
      <w:pPr>
        <w:ind w:right="-144" w:firstLine="720"/>
        <w:jc w:val="both"/>
      </w:pPr>
      <w:r w:rsidRPr="008B4928">
        <w:t xml:space="preserve">1.Принять проект закона Приморского края </w:t>
      </w:r>
      <w:r w:rsidRPr="008B4928">
        <w:rPr>
          <w:szCs w:val="28"/>
        </w:rPr>
        <w:t>"</w:t>
      </w:r>
      <w:r w:rsidRPr="008B4928">
        <w:t>О внесении изменения в статью 68 Избирательного кодекса Приморского края" с новым наименованием "О внесении изменений в Избирательный кодекс Приморского края" во втором чтении.</w:t>
      </w:r>
    </w:p>
    <w:p w:rsidR="008B4928" w:rsidRPr="008B4928" w:rsidRDefault="008B4928" w:rsidP="008B4928">
      <w:pPr>
        <w:ind w:right="-144" w:firstLine="720"/>
        <w:jc w:val="both"/>
      </w:pPr>
    </w:p>
    <w:p w:rsidR="008B4928" w:rsidRPr="008B4928" w:rsidRDefault="008B4928" w:rsidP="008B4928">
      <w:pPr>
        <w:ind w:firstLine="720"/>
        <w:jc w:val="both"/>
      </w:pPr>
      <w:r w:rsidRPr="008B4928">
        <w:t>2.Комитету Законодательного Собрания по региональной политике и законности (</w:t>
      </w:r>
      <w:proofErr w:type="spellStart"/>
      <w:r w:rsidRPr="008B4928">
        <w:t>Текиев</w:t>
      </w:r>
      <w:proofErr w:type="spellEnd"/>
      <w:r w:rsidRPr="008B4928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B4928" w:rsidRPr="008B4928" w:rsidRDefault="008B4928" w:rsidP="008B4928">
      <w:pPr>
        <w:jc w:val="both"/>
      </w:pPr>
    </w:p>
    <w:p w:rsidR="008B4928" w:rsidRPr="008B4928" w:rsidRDefault="008B4928" w:rsidP="008B4928">
      <w:pPr>
        <w:ind w:firstLine="709"/>
        <w:jc w:val="both"/>
        <w:rPr>
          <w:szCs w:val="28"/>
        </w:rPr>
      </w:pPr>
      <w:r w:rsidRPr="008B4928">
        <w:t>3.Настоящее постановление вступает в силу со дня его принятия.</w:t>
      </w:r>
    </w:p>
    <w:p w:rsidR="008B4928" w:rsidRPr="008B4928" w:rsidRDefault="008B4928" w:rsidP="008B4928">
      <w:pPr>
        <w:jc w:val="both"/>
      </w:pPr>
      <w:bookmarkStart w:id="0" w:name="_GoBack"/>
      <w:bookmarkEnd w:id="0"/>
    </w:p>
    <w:p w:rsidR="008B4928" w:rsidRPr="008B4928" w:rsidRDefault="008B4928" w:rsidP="008B4928">
      <w:pPr>
        <w:jc w:val="both"/>
      </w:pPr>
    </w:p>
    <w:p w:rsidR="008B4928" w:rsidRPr="008B4928" w:rsidRDefault="008B4928" w:rsidP="008B4928">
      <w:pPr>
        <w:jc w:val="both"/>
      </w:pPr>
    </w:p>
    <w:p w:rsidR="008B4928" w:rsidRPr="008B4928" w:rsidRDefault="008B4928" w:rsidP="008B4928">
      <w:pPr>
        <w:jc w:val="both"/>
      </w:pPr>
      <w:r w:rsidRPr="008B4928">
        <w:t>Председатель</w:t>
      </w:r>
    </w:p>
    <w:p w:rsidR="008B4928" w:rsidRPr="008B4928" w:rsidRDefault="008B4928" w:rsidP="008B4928">
      <w:pPr>
        <w:jc w:val="both"/>
      </w:pPr>
      <w:r w:rsidRPr="008B4928">
        <w:t xml:space="preserve">Законодательного Собрания </w:t>
      </w:r>
      <w:r w:rsidRPr="008B4928">
        <w:tab/>
      </w:r>
      <w:r w:rsidRPr="008B4928">
        <w:tab/>
      </w:r>
      <w:r w:rsidRPr="008B4928">
        <w:tab/>
      </w:r>
      <w:r w:rsidRPr="008B4928">
        <w:tab/>
      </w:r>
      <w:r w:rsidRPr="008B4928">
        <w:tab/>
      </w:r>
      <w:r w:rsidRPr="008B4928">
        <w:tab/>
      </w:r>
      <w:r w:rsidRPr="008B4928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4A0" w:rsidRDefault="00E004A0">
      <w:r>
        <w:separator/>
      </w:r>
    </w:p>
  </w:endnote>
  <w:endnote w:type="continuationSeparator" w:id="0">
    <w:p w:rsidR="00E004A0" w:rsidRDefault="00E00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4A0" w:rsidRDefault="00E004A0">
      <w:r>
        <w:separator/>
      </w:r>
    </w:p>
  </w:footnote>
  <w:footnote w:type="continuationSeparator" w:id="0">
    <w:p w:rsidR="00E004A0" w:rsidRDefault="00E004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92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B492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04A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8B4928"/>
    <w:pPr>
      <w:jc w:val="center"/>
    </w:pPr>
    <w:rPr>
      <w:szCs w:val="24"/>
    </w:rPr>
  </w:style>
  <w:style w:type="character" w:customStyle="1" w:styleId="a7">
    <w:name w:val="Основной текст Знак"/>
    <w:link w:val="a6"/>
    <w:rsid w:val="008B492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2017-03-29T05:42:00Z</cp:lastPrinted>
  <dcterms:created xsi:type="dcterms:W3CDTF">2017-03-29T05:41:00Z</dcterms:created>
  <dcterms:modified xsi:type="dcterms:W3CDTF">2017-03-29T05:42:00Z</dcterms:modified>
</cp:coreProperties>
</file>