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3019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3F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3F60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3F60" w:rsidRPr="006B3F60">
              <w:rPr>
                <w:szCs w:val="28"/>
              </w:rPr>
              <w:t>310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3F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3F6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в Закон Приморского края </w:t>
            </w:r>
            <w:r w:rsidRPr="004D7228">
              <w:rPr>
                <w:rFonts w:eastAsia="Calibri"/>
                <w:szCs w:val="28"/>
                <w:lang w:eastAsia="en-US"/>
              </w:rPr>
              <w:t>"О</w:t>
            </w:r>
            <w:r>
              <w:rPr>
                <w:rFonts w:eastAsia="Calibri"/>
                <w:szCs w:val="28"/>
                <w:lang w:eastAsia="en-US"/>
              </w:rPr>
              <w:t xml:space="preserve"> порядке избрания представителей от Законодательного Собрания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При</w:t>
            </w:r>
            <w:r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морского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 xml:space="preserve"> края в квалификационной комиссии при адвокатской палате </w:t>
            </w:r>
            <w:r w:rsidRPr="004D7228">
              <w:rPr>
                <w:rFonts w:eastAsia="Calibri"/>
                <w:szCs w:val="28"/>
                <w:lang w:eastAsia="en-US"/>
              </w:rPr>
              <w:t>Приморского края"</w:t>
            </w:r>
          </w:p>
          <w:p w:rsidR="000B3FB2" w:rsidRPr="006B3F60" w:rsidRDefault="000B3FB2" w:rsidP="0094344A">
            <w:pPr>
              <w:ind w:left="-108"/>
              <w:jc w:val="both"/>
            </w:pPr>
          </w:p>
        </w:tc>
      </w:tr>
    </w:tbl>
    <w:p w:rsidR="006B3F60" w:rsidRDefault="006B3F60" w:rsidP="006B3F6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B3F60" w:rsidRDefault="006B3F60" w:rsidP="006B3F60">
      <w:pPr>
        <w:pStyle w:val="a3"/>
        <w:tabs>
          <w:tab w:val="clear" w:pos="4153"/>
          <w:tab w:val="clear" w:pos="8306"/>
        </w:tabs>
      </w:pPr>
    </w:p>
    <w:p w:rsidR="006B3F60" w:rsidRDefault="006B3F60" w:rsidP="006B3F6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B3F60" w:rsidRDefault="006B3F60" w:rsidP="006B3F60"/>
    <w:p w:rsidR="006B3F60" w:rsidRDefault="006B3F60" w:rsidP="006B3F60">
      <w:pPr>
        <w:ind w:firstLine="720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4D7228">
        <w:rPr>
          <w:rFonts w:eastAsia="Calibri"/>
          <w:szCs w:val="28"/>
          <w:lang w:eastAsia="en-US"/>
        </w:rPr>
        <w:t>"О</w:t>
      </w:r>
      <w:r>
        <w:rPr>
          <w:rFonts w:eastAsia="Calibri"/>
          <w:szCs w:val="28"/>
          <w:lang w:eastAsia="en-US"/>
        </w:rPr>
        <w:t xml:space="preserve"> порядке избрания представителей от Законодательного Собрания Приморского края в квалификационной комиссии при адвокатской палате </w:t>
      </w:r>
      <w:r w:rsidRPr="004D7228">
        <w:rPr>
          <w:rFonts w:eastAsia="Calibri"/>
          <w:szCs w:val="28"/>
          <w:lang w:eastAsia="en-US"/>
        </w:rPr>
        <w:t>Приморского края"</w:t>
      </w:r>
      <w:r>
        <w:t xml:space="preserve">. </w:t>
      </w:r>
    </w:p>
    <w:p w:rsidR="006B3F60" w:rsidRDefault="006B3F60" w:rsidP="006B3F60">
      <w:pPr>
        <w:ind w:firstLine="720"/>
        <w:jc w:val="both"/>
      </w:pPr>
    </w:p>
    <w:p w:rsidR="006B3F60" w:rsidRDefault="006B3F60" w:rsidP="006B3F6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B3F60" w:rsidRDefault="006B3F60" w:rsidP="006B3F60">
      <w:pPr>
        <w:pStyle w:val="a3"/>
        <w:tabs>
          <w:tab w:val="left" w:pos="840"/>
        </w:tabs>
        <w:ind w:firstLine="709"/>
        <w:jc w:val="both"/>
      </w:pPr>
    </w:p>
    <w:p w:rsidR="006B3F60" w:rsidRDefault="006B3F60" w:rsidP="006B3F6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B3F60" w:rsidRDefault="006B3F60" w:rsidP="006B3F6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B3F60" w:rsidRDefault="006B3F60" w:rsidP="006B3F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B3F60" w:rsidRDefault="006B3F60" w:rsidP="006B3F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B3F60" w:rsidRDefault="006B3F60" w:rsidP="006B3F6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B3F60" w:rsidRDefault="006B3F60" w:rsidP="006B3F6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EB0" w:rsidRDefault="002F3EB0">
      <w:r>
        <w:separator/>
      </w:r>
    </w:p>
  </w:endnote>
  <w:endnote w:type="continuationSeparator" w:id="0">
    <w:p w:rsidR="002F3EB0" w:rsidRDefault="002F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EB0" w:rsidRDefault="002F3EB0">
      <w:r>
        <w:separator/>
      </w:r>
    </w:p>
  </w:footnote>
  <w:footnote w:type="continuationSeparator" w:id="0">
    <w:p w:rsidR="002F3EB0" w:rsidRDefault="002F3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3F60"/>
    <w:rsid w:val="00057575"/>
    <w:rsid w:val="000B3FB2"/>
    <w:rsid w:val="000D628E"/>
    <w:rsid w:val="000E5228"/>
    <w:rsid w:val="00123119"/>
    <w:rsid w:val="00155F7F"/>
    <w:rsid w:val="002F3EB0"/>
    <w:rsid w:val="003325F4"/>
    <w:rsid w:val="00392E21"/>
    <w:rsid w:val="004B69FA"/>
    <w:rsid w:val="004D1A01"/>
    <w:rsid w:val="005A6019"/>
    <w:rsid w:val="005E6130"/>
    <w:rsid w:val="00695A4A"/>
    <w:rsid w:val="006B3F60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B3F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2017-03-29T04:11:00Z</cp:lastPrinted>
  <dcterms:created xsi:type="dcterms:W3CDTF">2017-03-29T04:10:00Z</dcterms:created>
  <dcterms:modified xsi:type="dcterms:W3CDTF">2017-03-29T04:11:00Z</dcterms:modified>
</cp:coreProperties>
</file>