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81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55A3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55A3F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55A3F" w:rsidRPr="00B55A3F">
              <w:rPr>
                <w:szCs w:val="28"/>
              </w:rPr>
              <w:t>319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55A3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55A3F" w:rsidP="0094344A">
            <w:pPr>
              <w:ind w:left="-108"/>
              <w:jc w:val="both"/>
            </w:pPr>
            <w:r w:rsidRPr="00B55A3F">
              <w:t xml:space="preserve">О Законе Приморского края "О внесении изменения в статью 15 Закона Приморского края </w:t>
            </w:r>
            <w:r>
              <w:br/>
            </w:r>
            <w:r w:rsidRPr="00B55A3F">
              <w:t>"О Законодательном Собрании Приморского края"</w:t>
            </w:r>
          </w:p>
          <w:p w:rsidR="000B3FB2" w:rsidRPr="00B55A3F" w:rsidRDefault="000B3FB2" w:rsidP="0094344A">
            <w:pPr>
              <w:ind w:left="-108"/>
              <w:jc w:val="both"/>
            </w:pPr>
          </w:p>
        </w:tc>
      </w:tr>
    </w:tbl>
    <w:p w:rsidR="00B55A3F" w:rsidRPr="00B55A3F" w:rsidRDefault="00B55A3F" w:rsidP="00B55A3F">
      <w:pPr>
        <w:ind w:firstLine="709"/>
      </w:pPr>
      <w:r w:rsidRPr="00B55A3F">
        <w:t>Законодательное Собрание Приморского края</w:t>
      </w:r>
    </w:p>
    <w:p w:rsidR="00B55A3F" w:rsidRPr="00B55A3F" w:rsidRDefault="00B55A3F" w:rsidP="00B55A3F"/>
    <w:p w:rsidR="00B55A3F" w:rsidRPr="00B55A3F" w:rsidRDefault="00B55A3F" w:rsidP="00B55A3F">
      <w:r w:rsidRPr="00B55A3F">
        <w:t>ПОСТАНОВЛЯЕТ:</w:t>
      </w:r>
    </w:p>
    <w:p w:rsidR="00B55A3F" w:rsidRPr="00B55A3F" w:rsidRDefault="00B55A3F" w:rsidP="00B55A3F"/>
    <w:p w:rsidR="00B55A3F" w:rsidRPr="00B55A3F" w:rsidRDefault="00B55A3F" w:rsidP="00B55A3F">
      <w:pPr>
        <w:jc w:val="both"/>
      </w:pPr>
      <w:r w:rsidRPr="00B55A3F">
        <w:tab/>
        <w:t>1.Принять Закон Приморского края "О внесении изменения в статью 15 Закона Приморского края "О Законодательном Собрании Приморского края".</w:t>
      </w:r>
    </w:p>
    <w:p w:rsidR="00B55A3F" w:rsidRPr="00B55A3F" w:rsidRDefault="00B55A3F" w:rsidP="00B55A3F">
      <w:pPr>
        <w:jc w:val="both"/>
      </w:pPr>
    </w:p>
    <w:p w:rsidR="00B55A3F" w:rsidRPr="00B55A3F" w:rsidRDefault="00B55A3F" w:rsidP="00B55A3F">
      <w:pPr>
        <w:jc w:val="both"/>
      </w:pPr>
      <w:r w:rsidRPr="00B55A3F">
        <w:tab/>
        <w:t>2.Направить указанный Закон Губернатору Приморского края для обнародования.</w:t>
      </w:r>
    </w:p>
    <w:p w:rsidR="00B55A3F" w:rsidRPr="00B55A3F" w:rsidRDefault="00B55A3F" w:rsidP="00B55A3F">
      <w:pPr>
        <w:jc w:val="both"/>
      </w:pPr>
    </w:p>
    <w:p w:rsidR="00B55A3F" w:rsidRPr="00B55A3F" w:rsidRDefault="00B55A3F" w:rsidP="00B55A3F">
      <w:pPr>
        <w:jc w:val="both"/>
      </w:pPr>
      <w:r w:rsidRPr="00B55A3F">
        <w:tab/>
        <w:t>3.Настоящее постановление вступает в силу со дня его принятия.</w:t>
      </w:r>
    </w:p>
    <w:p w:rsidR="00B55A3F" w:rsidRPr="00B55A3F" w:rsidRDefault="00B55A3F" w:rsidP="00B55A3F">
      <w:pPr>
        <w:jc w:val="both"/>
      </w:pPr>
      <w:bookmarkStart w:id="0" w:name="_GoBack"/>
      <w:bookmarkEnd w:id="0"/>
    </w:p>
    <w:p w:rsidR="00B55A3F" w:rsidRPr="00B55A3F" w:rsidRDefault="00B55A3F" w:rsidP="00B55A3F">
      <w:pPr>
        <w:jc w:val="both"/>
      </w:pPr>
    </w:p>
    <w:p w:rsidR="00B55A3F" w:rsidRPr="00B55A3F" w:rsidRDefault="00B55A3F" w:rsidP="00B55A3F">
      <w:pPr>
        <w:jc w:val="both"/>
      </w:pPr>
    </w:p>
    <w:p w:rsidR="00B55A3F" w:rsidRPr="00B55A3F" w:rsidRDefault="00B55A3F" w:rsidP="00B55A3F">
      <w:pPr>
        <w:jc w:val="both"/>
      </w:pPr>
      <w:r w:rsidRPr="00B55A3F">
        <w:t>Председатель</w:t>
      </w:r>
    </w:p>
    <w:p w:rsidR="00B55A3F" w:rsidRPr="00B55A3F" w:rsidRDefault="00B55A3F" w:rsidP="00B55A3F">
      <w:pPr>
        <w:jc w:val="both"/>
      </w:pPr>
      <w:r w:rsidRPr="00B55A3F">
        <w:t xml:space="preserve">Законодательного Собрания </w:t>
      </w:r>
      <w:r w:rsidRPr="00B55A3F">
        <w:tab/>
      </w:r>
      <w:r w:rsidRPr="00B55A3F">
        <w:tab/>
      </w:r>
      <w:r w:rsidRPr="00B55A3F">
        <w:tab/>
      </w:r>
      <w:r w:rsidRPr="00B55A3F">
        <w:tab/>
      </w:r>
      <w:r w:rsidRPr="00B55A3F">
        <w:tab/>
      </w:r>
      <w:r w:rsidRPr="00B55A3F">
        <w:tab/>
        <w:t xml:space="preserve">      </w:t>
      </w:r>
      <w:r>
        <w:t xml:space="preserve">   </w:t>
      </w:r>
      <w:r w:rsidRPr="00B55A3F"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291" w:rsidRDefault="00795291">
      <w:r>
        <w:separator/>
      </w:r>
    </w:p>
  </w:endnote>
  <w:endnote w:type="continuationSeparator" w:id="0">
    <w:p w:rsidR="00795291" w:rsidRDefault="0079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291" w:rsidRDefault="00795291">
      <w:r>
        <w:separator/>
      </w:r>
    </w:p>
  </w:footnote>
  <w:footnote w:type="continuationSeparator" w:id="0">
    <w:p w:rsidR="00795291" w:rsidRDefault="007952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5A3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5291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5A3F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2017-03-29T05:53:00Z</cp:lastPrinted>
  <dcterms:created xsi:type="dcterms:W3CDTF">2017-03-29T05:52:00Z</dcterms:created>
  <dcterms:modified xsi:type="dcterms:W3CDTF">2017-03-29T05:53:00Z</dcterms:modified>
</cp:coreProperties>
</file>