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84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39C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39CB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39CB" w:rsidRPr="004B39CB">
              <w:rPr>
                <w:szCs w:val="28"/>
              </w:rPr>
              <w:t>320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39C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39CB" w:rsidP="0094344A">
            <w:pPr>
              <w:ind w:left="-108"/>
              <w:jc w:val="both"/>
            </w:pPr>
            <w:r w:rsidRPr="004B39CB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Pr="004B39CB">
              <w:t>"О статусе депутата Законодательного Собрания Приморского края"</w:t>
            </w:r>
          </w:p>
          <w:p w:rsidR="000B3FB2" w:rsidRPr="004B39CB" w:rsidRDefault="000B3FB2" w:rsidP="0094344A">
            <w:pPr>
              <w:ind w:left="-108"/>
              <w:jc w:val="both"/>
            </w:pPr>
          </w:p>
        </w:tc>
      </w:tr>
    </w:tbl>
    <w:p w:rsidR="004B39CB" w:rsidRPr="004B39CB" w:rsidRDefault="004B39CB" w:rsidP="004B39CB">
      <w:pPr>
        <w:ind w:firstLine="709"/>
      </w:pPr>
      <w:r w:rsidRPr="004B39CB">
        <w:t>Законодательное Собрание Приморского края</w:t>
      </w:r>
    </w:p>
    <w:p w:rsidR="004B39CB" w:rsidRPr="004B39CB" w:rsidRDefault="004B39CB" w:rsidP="004B39CB"/>
    <w:p w:rsidR="004B39CB" w:rsidRPr="004B39CB" w:rsidRDefault="004B39CB" w:rsidP="004B39CB">
      <w:r w:rsidRPr="004B39CB">
        <w:t>ПОСТАНОВЛЯЕТ:</w:t>
      </w:r>
    </w:p>
    <w:p w:rsidR="004B39CB" w:rsidRPr="004B39CB" w:rsidRDefault="004B39CB" w:rsidP="004B39CB"/>
    <w:p w:rsidR="004B39CB" w:rsidRPr="004B39CB" w:rsidRDefault="004B39CB" w:rsidP="004B39CB">
      <w:pPr>
        <w:ind w:firstLine="709"/>
        <w:jc w:val="both"/>
      </w:pPr>
      <w:r w:rsidRPr="004B39CB">
        <w:t>1.Принять проект закона Приморского края "О внесении изменений в Закон Приморского края "О статусе депутата Законодательного Собрания Приморского края" в первом чтении.</w:t>
      </w:r>
    </w:p>
    <w:p w:rsidR="004B39CB" w:rsidRPr="004B39CB" w:rsidRDefault="004B39CB" w:rsidP="004B39CB">
      <w:pPr>
        <w:ind w:firstLine="709"/>
        <w:jc w:val="both"/>
      </w:pPr>
    </w:p>
    <w:p w:rsidR="004B39CB" w:rsidRPr="004B39CB" w:rsidRDefault="004B39CB" w:rsidP="004B39CB">
      <w:pPr>
        <w:ind w:firstLine="708"/>
        <w:jc w:val="both"/>
      </w:pPr>
      <w:r w:rsidRPr="004B39CB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39CB" w:rsidRPr="004B39CB" w:rsidRDefault="004B39CB" w:rsidP="004B39CB">
      <w:pPr>
        <w:jc w:val="both"/>
      </w:pPr>
    </w:p>
    <w:p w:rsidR="004B39CB" w:rsidRPr="004B39CB" w:rsidRDefault="004B39CB" w:rsidP="004B39CB">
      <w:pPr>
        <w:jc w:val="both"/>
      </w:pPr>
      <w:r w:rsidRPr="004B39CB">
        <w:tab/>
        <w:t>3.Настоящее постановление вступает в силу со дня его принятия.</w:t>
      </w:r>
    </w:p>
    <w:p w:rsidR="004B39CB" w:rsidRPr="004B39CB" w:rsidRDefault="004B39CB" w:rsidP="004B39CB">
      <w:pPr>
        <w:jc w:val="both"/>
      </w:pPr>
      <w:bookmarkStart w:id="0" w:name="_GoBack"/>
      <w:bookmarkEnd w:id="0"/>
    </w:p>
    <w:p w:rsidR="004B39CB" w:rsidRPr="004B39CB" w:rsidRDefault="004B39CB" w:rsidP="004B39CB">
      <w:pPr>
        <w:jc w:val="both"/>
      </w:pPr>
    </w:p>
    <w:p w:rsidR="004B39CB" w:rsidRPr="004B39CB" w:rsidRDefault="004B39CB" w:rsidP="004B39CB">
      <w:pPr>
        <w:jc w:val="both"/>
      </w:pPr>
    </w:p>
    <w:p w:rsidR="004B39CB" w:rsidRPr="004B39CB" w:rsidRDefault="004B39CB" w:rsidP="004B39CB">
      <w:pPr>
        <w:jc w:val="both"/>
      </w:pPr>
      <w:r w:rsidRPr="004B39CB">
        <w:t>Председатель</w:t>
      </w:r>
    </w:p>
    <w:p w:rsidR="004B39CB" w:rsidRPr="004B39CB" w:rsidRDefault="004B39CB" w:rsidP="004B39CB">
      <w:pPr>
        <w:jc w:val="both"/>
      </w:pPr>
      <w:r w:rsidRPr="004B39CB">
        <w:t xml:space="preserve">Законодательного Собрания </w:t>
      </w:r>
      <w:r w:rsidRPr="004B39CB">
        <w:tab/>
      </w:r>
      <w:r w:rsidRPr="004B39CB">
        <w:tab/>
      </w:r>
      <w:r w:rsidRPr="004B39CB">
        <w:tab/>
      </w:r>
      <w:r w:rsidRPr="004B39CB">
        <w:tab/>
      </w:r>
      <w:r w:rsidRPr="004B39CB">
        <w:tab/>
      </w:r>
      <w:r w:rsidRPr="004B39CB">
        <w:tab/>
        <w:t xml:space="preserve">         А.И. Ролик</w:t>
      </w:r>
    </w:p>
    <w:p w:rsidR="004B39CB" w:rsidRPr="004B39CB" w:rsidRDefault="004B39CB" w:rsidP="004B39C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BB9" w:rsidRDefault="00562BB9">
      <w:r>
        <w:separator/>
      </w:r>
    </w:p>
  </w:endnote>
  <w:endnote w:type="continuationSeparator" w:id="0">
    <w:p w:rsidR="00562BB9" w:rsidRDefault="00562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BB9" w:rsidRDefault="00562BB9">
      <w:r>
        <w:separator/>
      </w:r>
    </w:p>
  </w:footnote>
  <w:footnote w:type="continuationSeparator" w:id="0">
    <w:p w:rsidR="00562BB9" w:rsidRDefault="00562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39CB"/>
    <w:rsid w:val="00057575"/>
    <w:rsid w:val="000B3FB2"/>
    <w:rsid w:val="000D628E"/>
    <w:rsid w:val="000E5228"/>
    <w:rsid w:val="00123119"/>
    <w:rsid w:val="00155F7F"/>
    <w:rsid w:val="003325F4"/>
    <w:rsid w:val="00392E21"/>
    <w:rsid w:val="004B39CB"/>
    <w:rsid w:val="004B69FA"/>
    <w:rsid w:val="004D1A01"/>
    <w:rsid w:val="00562BB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2017-03-29T05:58:00Z</cp:lastPrinted>
  <dcterms:created xsi:type="dcterms:W3CDTF">2017-03-29T05:57:00Z</dcterms:created>
  <dcterms:modified xsi:type="dcterms:W3CDTF">2017-03-29T05:59:00Z</dcterms:modified>
</cp:coreProperties>
</file>