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92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A609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A609C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A609C" w:rsidRPr="003A609C">
              <w:rPr>
                <w:szCs w:val="28"/>
              </w:rPr>
              <w:t>324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A609C" w:rsidP="0094344A">
            <w:pPr>
              <w:ind w:left="-108"/>
              <w:jc w:val="both"/>
            </w:pPr>
            <w:r w:rsidRPr="003A609C">
              <w:t xml:space="preserve">О проекте закона Приморского края "О внесении изменения в статью 12 Закона Приморского края "Об управлении </w:t>
            </w:r>
            <w:proofErr w:type="spellStart"/>
            <w:proofErr w:type="gramStart"/>
            <w:r w:rsidRPr="003A609C">
              <w:t>собствен</w:t>
            </w:r>
            <w:r>
              <w:t>-</w:t>
            </w:r>
            <w:r w:rsidRPr="003A609C">
              <w:t>ностью</w:t>
            </w:r>
            <w:proofErr w:type="spellEnd"/>
            <w:proofErr w:type="gramEnd"/>
            <w:r w:rsidRPr="003A609C">
              <w:t xml:space="preserve">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3A609C" w:rsidRDefault="003A609C" w:rsidP="003A609C">
      <w:pPr>
        <w:ind w:firstLine="709"/>
      </w:pPr>
      <w:r>
        <w:t xml:space="preserve">Законодательное Собрание Приморского края </w:t>
      </w:r>
    </w:p>
    <w:p w:rsidR="003A609C" w:rsidRDefault="003A609C" w:rsidP="003A609C"/>
    <w:p w:rsidR="003A609C" w:rsidRDefault="003A609C" w:rsidP="003A609C">
      <w:r>
        <w:t>ПОСТАНОВЛЯЕТ:</w:t>
      </w:r>
    </w:p>
    <w:p w:rsidR="003A609C" w:rsidRDefault="003A609C" w:rsidP="003A609C"/>
    <w:p w:rsidR="003A609C" w:rsidRDefault="003A609C" w:rsidP="003A609C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</w:t>
      </w:r>
      <w:r>
        <w:t>О внесении изменения в статью 12 Закона Приморского края</w:t>
      </w:r>
      <w:r w:rsidRPr="000B1B8E">
        <w:rPr>
          <w:szCs w:val="28"/>
        </w:rPr>
        <w:t xml:space="preserve"> "О</w:t>
      </w:r>
      <w:r>
        <w:rPr>
          <w:szCs w:val="28"/>
        </w:rPr>
        <w:t>б управлении собственностью Приморского края</w:t>
      </w:r>
      <w:r w:rsidRPr="000B1B8E">
        <w:rPr>
          <w:szCs w:val="28"/>
        </w:rPr>
        <w:t>"</w:t>
      </w:r>
      <w:r w:rsidRPr="006F119B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3A609C" w:rsidRDefault="003A609C" w:rsidP="003A609C">
      <w:pPr>
        <w:ind w:firstLine="709"/>
        <w:jc w:val="both"/>
      </w:pPr>
    </w:p>
    <w:p w:rsidR="003A609C" w:rsidRDefault="003A609C" w:rsidP="003A609C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3A609C" w:rsidRDefault="003A609C" w:rsidP="003A609C">
      <w:pPr>
        <w:jc w:val="both"/>
      </w:pPr>
    </w:p>
    <w:p w:rsidR="003A609C" w:rsidRDefault="003A609C" w:rsidP="003A609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A609C" w:rsidRDefault="003A609C" w:rsidP="003A609C">
      <w:pPr>
        <w:ind w:firstLine="709"/>
        <w:jc w:val="both"/>
      </w:pPr>
      <w:bookmarkStart w:id="0" w:name="_GoBack"/>
      <w:bookmarkEnd w:id="0"/>
    </w:p>
    <w:p w:rsidR="003A609C" w:rsidRDefault="003A609C" w:rsidP="003A609C">
      <w:pPr>
        <w:ind w:firstLine="709"/>
        <w:jc w:val="both"/>
      </w:pPr>
    </w:p>
    <w:p w:rsidR="003A609C" w:rsidRDefault="003A609C" w:rsidP="003A609C">
      <w:pPr>
        <w:ind w:firstLine="709"/>
        <w:jc w:val="both"/>
      </w:pPr>
    </w:p>
    <w:p w:rsidR="003A609C" w:rsidRDefault="003A609C" w:rsidP="003A609C">
      <w:pPr>
        <w:jc w:val="both"/>
      </w:pPr>
      <w:r>
        <w:t>Председатель</w:t>
      </w:r>
    </w:p>
    <w:p w:rsidR="003A609C" w:rsidRDefault="003A609C" w:rsidP="003A609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9DA" w:rsidRDefault="003C79DA">
      <w:r>
        <w:separator/>
      </w:r>
    </w:p>
  </w:endnote>
  <w:endnote w:type="continuationSeparator" w:id="0">
    <w:p w:rsidR="003C79DA" w:rsidRDefault="003C7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9DA" w:rsidRDefault="003C79DA">
      <w:r>
        <w:separator/>
      </w:r>
    </w:p>
  </w:footnote>
  <w:footnote w:type="continuationSeparator" w:id="0">
    <w:p w:rsidR="003C79DA" w:rsidRDefault="003C79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609C"/>
    <w:rsid w:val="00057575"/>
    <w:rsid w:val="000B3FB2"/>
    <w:rsid w:val="000D628E"/>
    <w:rsid w:val="000E5228"/>
    <w:rsid w:val="00123119"/>
    <w:rsid w:val="00155F7F"/>
    <w:rsid w:val="003325F4"/>
    <w:rsid w:val="00392E21"/>
    <w:rsid w:val="003A609C"/>
    <w:rsid w:val="003C79D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2017-03-29T06:12:00Z</cp:lastPrinted>
  <dcterms:created xsi:type="dcterms:W3CDTF">2017-03-29T06:11:00Z</dcterms:created>
  <dcterms:modified xsi:type="dcterms:W3CDTF">2017-03-29T06:12:00Z</dcterms:modified>
</cp:coreProperties>
</file>