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6" o:title=""/>
                </v:shape>
                <o:OLEObject Type="Embed" ProgID="Word.Picture.8" ShapeID="_x0000_i1025" DrawAspect="Content" ObjectID="_15522973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F41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F41CA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F41CA" w:rsidRPr="00CF41CA">
              <w:rPr>
                <w:szCs w:val="28"/>
              </w:rPr>
              <w:t>312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F41C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F41CA" w:rsidP="0094344A">
            <w:pPr>
              <w:ind w:left="-108"/>
              <w:jc w:val="both"/>
            </w:pPr>
            <w:proofErr w:type="gramStart"/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приложение 2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Октябрьским муниципальным</w:t>
            </w:r>
            <w:r>
              <w:br/>
              <w:t xml:space="preserve">районом и поселениями, </w:t>
            </w:r>
            <w:proofErr w:type="spellStart"/>
            <w:r>
              <w:t>образо</w:t>
            </w:r>
            <w:proofErr w:type="spellEnd"/>
            <w:r>
              <w:t>-ванными в границах Октябрьского муниципального района"</w:t>
            </w:r>
            <w:proofErr w:type="gramEnd"/>
          </w:p>
          <w:p w:rsidR="000B3FB2" w:rsidRPr="00CF41CA" w:rsidRDefault="000B3FB2" w:rsidP="0094344A">
            <w:pPr>
              <w:ind w:left="-108"/>
              <w:jc w:val="both"/>
            </w:pPr>
          </w:p>
        </w:tc>
      </w:tr>
    </w:tbl>
    <w:p w:rsidR="00CF41CA" w:rsidRDefault="00CF41CA" w:rsidP="00CF41CA">
      <w:pPr>
        <w:ind w:firstLine="720"/>
        <w:jc w:val="both"/>
      </w:pPr>
      <w:r>
        <w:t>Законодательное Собрание Приморского края</w:t>
      </w:r>
    </w:p>
    <w:p w:rsidR="00CF41CA" w:rsidRDefault="00CF41CA" w:rsidP="00CF41CA">
      <w:pPr>
        <w:ind w:firstLine="720"/>
        <w:jc w:val="both"/>
      </w:pPr>
    </w:p>
    <w:p w:rsidR="00CF41CA" w:rsidRDefault="00CF41CA" w:rsidP="00CF41CA">
      <w:pPr>
        <w:jc w:val="both"/>
      </w:pPr>
      <w:r>
        <w:t>ПОСТАНОВЛЯЕТ:</w:t>
      </w:r>
    </w:p>
    <w:p w:rsidR="00CF41CA" w:rsidRDefault="00CF41CA" w:rsidP="00CF41CA"/>
    <w:p w:rsidR="00CF41CA" w:rsidRDefault="00CF41CA" w:rsidP="00CF41CA">
      <w:pPr>
        <w:ind w:firstLine="720"/>
        <w:jc w:val="both"/>
      </w:pPr>
      <w:r>
        <w:t>1.Принять Закон Приморского края "О внесении изменений в приложение 2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района".</w:t>
      </w:r>
    </w:p>
    <w:p w:rsidR="00CF41CA" w:rsidRDefault="00CF41CA" w:rsidP="00CF41CA">
      <w:pPr>
        <w:ind w:firstLine="720"/>
        <w:jc w:val="both"/>
        <w:rPr>
          <w:szCs w:val="28"/>
        </w:rPr>
      </w:pPr>
    </w:p>
    <w:p w:rsidR="00CF41CA" w:rsidRDefault="00CF41CA" w:rsidP="00CF41CA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F41CA" w:rsidRDefault="00CF41CA" w:rsidP="00CF41CA">
      <w:pPr>
        <w:ind w:firstLine="720"/>
        <w:jc w:val="both"/>
      </w:pPr>
    </w:p>
    <w:p w:rsidR="00CF41CA" w:rsidRDefault="00CF41CA" w:rsidP="00CF41CA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CF41CA" w:rsidRDefault="00CF41CA" w:rsidP="00CF41CA">
      <w:pPr>
        <w:ind w:firstLine="720"/>
        <w:jc w:val="both"/>
      </w:pPr>
    </w:p>
    <w:p w:rsidR="00CF41CA" w:rsidRDefault="00CF41CA" w:rsidP="00CF41CA">
      <w:pPr>
        <w:ind w:firstLine="720"/>
        <w:jc w:val="both"/>
      </w:pPr>
    </w:p>
    <w:p w:rsidR="00CF41CA" w:rsidRDefault="00CF41CA" w:rsidP="00CF41CA">
      <w:pPr>
        <w:ind w:firstLine="720"/>
        <w:jc w:val="both"/>
      </w:pPr>
    </w:p>
    <w:p w:rsidR="00CF41CA" w:rsidRDefault="00CF41CA" w:rsidP="00CF41CA">
      <w:pPr>
        <w:jc w:val="both"/>
      </w:pPr>
      <w:r>
        <w:t>Председатель</w:t>
      </w:r>
    </w:p>
    <w:p w:rsidR="00CF41CA" w:rsidRDefault="00CF41CA" w:rsidP="00CF41CA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7B2" w:rsidRDefault="009237B2">
      <w:r>
        <w:separator/>
      </w:r>
    </w:p>
  </w:endnote>
  <w:endnote w:type="continuationSeparator" w:id="0">
    <w:p w:rsidR="009237B2" w:rsidRDefault="00923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7B2" w:rsidRDefault="009237B2">
      <w:r>
        <w:separator/>
      </w:r>
    </w:p>
  </w:footnote>
  <w:footnote w:type="continuationSeparator" w:id="0">
    <w:p w:rsidR="009237B2" w:rsidRDefault="009237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41C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37B2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41CA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2017-03-29T02:55:00Z</cp:lastPrinted>
  <dcterms:created xsi:type="dcterms:W3CDTF">2017-03-29T02:54:00Z</dcterms:created>
  <dcterms:modified xsi:type="dcterms:W3CDTF">2017-03-29T02:55:00Z</dcterms:modified>
</cp:coreProperties>
</file>