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5229937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42C5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42C5D">
              <w:rPr>
                <w:szCs w:val="28"/>
              </w:rPr>
              <w:t>29.03.2017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42C5D" w:rsidRPr="00B42C5D">
              <w:rPr>
                <w:szCs w:val="28"/>
              </w:rPr>
              <w:t>302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42C5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42C5D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Законе Приморского края </w:t>
            </w:r>
            <w:r>
              <w:t>"О внесении изменения в статью 6 Закона Приморского края "О государственных должностях Приморского края"</w:t>
            </w:r>
          </w:p>
          <w:p w:rsidR="000B3FB2" w:rsidRPr="00B42C5D" w:rsidRDefault="000B3FB2" w:rsidP="0094344A">
            <w:pPr>
              <w:ind w:left="-108"/>
              <w:jc w:val="both"/>
            </w:pPr>
          </w:p>
        </w:tc>
      </w:tr>
    </w:tbl>
    <w:p w:rsidR="00B42C5D" w:rsidRDefault="00B42C5D" w:rsidP="00B42C5D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B42C5D" w:rsidRDefault="00B42C5D" w:rsidP="00B42C5D">
      <w:pPr>
        <w:pStyle w:val="a3"/>
        <w:tabs>
          <w:tab w:val="clear" w:pos="4153"/>
          <w:tab w:val="clear" w:pos="8306"/>
        </w:tabs>
      </w:pPr>
    </w:p>
    <w:p w:rsidR="00B42C5D" w:rsidRDefault="00B42C5D" w:rsidP="00B42C5D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B42C5D" w:rsidRDefault="00B42C5D" w:rsidP="00B42C5D">
      <w:pPr>
        <w:pStyle w:val="a3"/>
        <w:tabs>
          <w:tab w:val="clear" w:pos="4153"/>
          <w:tab w:val="clear" w:pos="8306"/>
        </w:tabs>
        <w:jc w:val="both"/>
      </w:pPr>
    </w:p>
    <w:p w:rsidR="00B42C5D" w:rsidRDefault="00B42C5D" w:rsidP="00B42C5D">
      <w:pPr>
        <w:ind w:firstLine="720"/>
        <w:jc w:val="both"/>
      </w:pPr>
      <w:r>
        <w:t xml:space="preserve">1.Принять Закон Приморского края </w:t>
      </w:r>
      <w:r>
        <w:rPr>
          <w:szCs w:val="28"/>
        </w:rPr>
        <w:t>"О внесении изменения в статью 6 Закона Приморского края "О государственных должностях Приморского края".</w:t>
      </w:r>
      <w:r>
        <w:t xml:space="preserve"> </w:t>
      </w:r>
    </w:p>
    <w:p w:rsidR="00B42C5D" w:rsidRDefault="00B42C5D" w:rsidP="00B42C5D">
      <w:pPr>
        <w:ind w:firstLine="720"/>
        <w:jc w:val="both"/>
      </w:pPr>
    </w:p>
    <w:p w:rsidR="00B42C5D" w:rsidRDefault="00B42C5D" w:rsidP="00B42C5D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B42C5D" w:rsidRDefault="00B42C5D" w:rsidP="00B42C5D">
      <w:pPr>
        <w:ind w:firstLine="720"/>
        <w:jc w:val="both"/>
      </w:pPr>
    </w:p>
    <w:p w:rsidR="00B42C5D" w:rsidRDefault="00B42C5D" w:rsidP="00B42C5D">
      <w:pPr>
        <w:pStyle w:val="a3"/>
        <w:tabs>
          <w:tab w:val="left" w:pos="708"/>
        </w:tabs>
        <w:jc w:val="both"/>
      </w:pPr>
      <w:r>
        <w:tab/>
        <w:t>3.Настоящее постановление вступает в силу со дня его принятия.</w:t>
      </w:r>
    </w:p>
    <w:p w:rsidR="00B42C5D" w:rsidRDefault="00B42C5D" w:rsidP="00B42C5D">
      <w:pPr>
        <w:pStyle w:val="a3"/>
        <w:tabs>
          <w:tab w:val="left" w:pos="708"/>
        </w:tabs>
        <w:ind w:firstLine="720"/>
        <w:jc w:val="both"/>
      </w:pPr>
    </w:p>
    <w:p w:rsidR="00B42C5D" w:rsidRDefault="00B42C5D" w:rsidP="00B42C5D">
      <w:pPr>
        <w:pStyle w:val="a3"/>
        <w:tabs>
          <w:tab w:val="left" w:pos="708"/>
        </w:tabs>
        <w:ind w:firstLine="720"/>
        <w:jc w:val="both"/>
      </w:pPr>
    </w:p>
    <w:p w:rsidR="00B42C5D" w:rsidRDefault="00B42C5D" w:rsidP="00B42C5D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B42C5D" w:rsidRDefault="00B42C5D" w:rsidP="00B42C5D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B42C5D" w:rsidRDefault="00B42C5D" w:rsidP="00B42C5D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B42C5D" w:rsidRDefault="00B42C5D" w:rsidP="00B42C5D">
      <w:pPr>
        <w:pStyle w:val="a3"/>
        <w:tabs>
          <w:tab w:val="clear" w:pos="4153"/>
          <w:tab w:val="clear" w:pos="8306"/>
        </w:tabs>
        <w:jc w:val="both"/>
      </w:pP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0BAB" w:rsidRDefault="00780BAB">
      <w:r>
        <w:separator/>
      </w:r>
    </w:p>
  </w:endnote>
  <w:endnote w:type="continuationSeparator" w:id="0">
    <w:p w:rsidR="00780BAB" w:rsidRDefault="00780B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0BAB" w:rsidRDefault="00780BAB">
      <w:r>
        <w:separator/>
      </w:r>
    </w:p>
  </w:footnote>
  <w:footnote w:type="continuationSeparator" w:id="0">
    <w:p w:rsidR="00780BAB" w:rsidRDefault="00780B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42C5D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80BAB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42C5D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B42C5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2017-03-29T03:28:00Z</cp:lastPrinted>
  <dcterms:created xsi:type="dcterms:W3CDTF">2017-03-29T03:27:00Z</dcterms:created>
  <dcterms:modified xsi:type="dcterms:W3CDTF">2017-03-29T03:28:00Z</dcterms:modified>
</cp:coreProperties>
</file>