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204831" w:rsidTr="00931FD6">
        <w:tc>
          <w:tcPr>
            <w:tcW w:w="9498" w:type="dxa"/>
            <w:gridSpan w:val="4"/>
          </w:tcPr>
          <w:p w:rsidR="00204831" w:rsidRDefault="00347198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04831" w:rsidRDefault="007845CD" w:rsidP="0005446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04831" w:rsidRDefault="007845CD" w:rsidP="0005446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04831" w:rsidRDefault="00204831" w:rsidP="004B5EB2"/>
          <w:p w:rsidR="00204831" w:rsidRDefault="00204831" w:rsidP="004B5EB2"/>
          <w:p w:rsidR="00204831" w:rsidRPr="004B5EB2" w:rsidRDefault="00204831" w:rsidP="004B5EB2"/>
        </w:tc>
      </w:tr>
      <w:tr w:rsidR="00204831" w:rsidTr="00931FD6">
        <w:tc>
          <w:tcPr>
            <w:tcW w:w="9498" w:type="dxa"/>
            <w:gridSpan w:val="4"/>
          </w:tcPr>
          <w:p w:rsidR="00204831" w:rsidRDefault="00204831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204831" w:rsidRDefault="00204831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204831" w:rsidRPr="005A6019" w:rsidRDefault="00204831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204831" w:rsidTr="00931FD6">
        <w:trPr>
          <w:cantSplit/>
        </w:trPr>
        <w:tc>
          <w:tcPr>
            <w:tcW w:w="2835" w:type="dxa"/>
          </w:tcPr>
          <w:p w:rsidR="00204831" w:rsidRPr="00CE19DF" w:rsidRDefault="0020483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204831" w:rsidRPr="006E650F" w:rsidRDefault="00204831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204831" w:rsidRPr="00CE19DF" w:rsidRDefault="00204831" w:rsidP="008237D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20483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04831" w:rsidRDefault="00204831">
            <w:pPr>
              <w:jc w:val="both"/>
              <w:rPr>
                <w:sz w:val="24"/>
              </w:rPr>
            </w:pPr>
          </w:p>
        </w:tc>
      </w:tr>
      <w:tr w:rsidR="00204831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04831" w:rsidRPr="004B5EB2" w:rsidRDefault="00204831" w:rsidP="004B5EB2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204831" w:rsidRDefault="00204831"/>
    <w:p w:rsidR="00204831" w:rsidRDefault="00204831" w:rsidP="008B0C2F">
      <w:pPr>
        <w:ind w:firstLine="709"/>
        <w:outlineLvl w:val="0"/>
      </w:pPr>
      <w:r>
        <w:t>Законодательное Собрание Приморского края</w:t>
      </w:r>
    </w:p>
    <w:p w:rsidR="00204831" w:rsidRDefault="00204831" w:rsidP="004B5EB2"/>
    <w:p w:rsidR="00204831" w:rsidRDefault="00204831" w:rsidP="008B0C2F">
      <w:pPr>
        <w:outlineLvl w:val="0"/>
      </w:pPr>
      <w:r>
        <w:t>ПОСТАНОВЛЯЕТ:</w:t>
      </w:r>
    </w:p>
    <w:p w:rsidR="00204831" w:rsidRDefault="00204831" w:rsidP="004B5EB2"/>
    <w:p w:rsidR="00204831" w:rsidRPr="00E56FE4" w:rsidRDefault="00204831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</w:t>
      </w:r>
      <w:proofErr w:type="gramStart"/>
      <w:r w:rsidRPr="00E56FE4">
        <w:rPr>
          <w:szCs w:val="28"/>
        </w:rPr>
        <w:t>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</w:t>
      </w:r>
      <w:proofErr w:type="gramEnd"/>
      <w:r w:rsidRPr="00F63E69">
        <w:rPr>
          <w:szCs w:val="28"/>
        </w:rPr>
        <w:t xml:space="preserve"> </w:t>
      </w:r>
      <w:proofErr w:type="gramStart"/>
      <w:r w:rsidRPr="00F63E69">
        <w:rPr>
          <w:szCs w:val="28"/>
        </w:rPr>
        <w:t>2014, № 69, стр. 61</w:t>
      </w:r>
      <w:r>
        <w:rPr>
          <w:szCs w:val="28"/>
        </w:rPr>
        <w:t xml:space="preserve">, </w:t>
      </w:r>
      <w:r w:rsidRPr="00135CE6">
        <w:rPr>
          <w:szCs w:val="28"/>
        </w:rPr>
        <w:t>№ 84, стр.</w:t>
      </w:r>
      <w:r>
        <w:rPr>
          <w:szCs w:val="28"/>
        </w:rPr>
        <w:t xml:space="preserve"> 28, № 87, стр. 70; 2015, № 133,            стр. 108, № 136, стр. 49; 2016 № 10, стр. 91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>
        <w:rPr>
          <w:szCs w:val="28"/>
        </w:rPr>
        <w:t>и</w:t>
      </w:r>
      <w:r w:rsidRPr="00E56FE4">
        <w:rPr>
          <w:szCs w:val="28"/>
        </w:rPr>
        <w:t>е изменени</w:t>
      </w:r>
      <w:r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204831" w:rsidRDefault="00204831" w:rsidP="008B1419">
      <w:pPr>
        <w:autoSpaceDE w:val="0"/>
        <w:autoSpaceDN w:val="0"/>
        <w:adjustRightInd w:val="0"/>
        <w:ind w:firstLine="708"/>
        <w:jc w:val="both"/>
      </w:pPr>
      <w:r>
        <w:t xml:space="preserve">1)часть 4 статьи 2 признать утратившей силу; </w:t>
      </w:r>
    </w:p>
    <w:p w:rsidR="00204831" w:rsidRDefault="00570406" w:rsidP="008B1419">
      <w:pPr>
        <w:autoSpaceDE w:val="0"/>
        <w:autoSpaceDN w:val="0"/>
        <w:adjustRightInd w:val="0"/>
        <w:ind w:firstLine="708"/>
        <w:jc w:val="both"/>
      </w:pPr>
      <w:r>
        <w:t>2)</w:t>
      </w:r>
      <w:r w:rsidR="00204831">
        <w:t>в статье 21:</w:t>
      </w:r>
    </w:p>
    <w:p w:rsidR="00204831" w:rsidRPr="00F5799D" w:rsidRDefault="00204831" w:rsidP="008B1419">
      <w:pPr>
        <w:autoSpaceDE w:val="0"/>
        <w:autoSpaceDN w:val="0"/>
        <w:adjustRightInd w:val="0"/>
        <w:ind w:firstLine="708"/>
        <w:jc w:val="both"/>
      </w:pPr>
      <w:r w:rsidRPr="00F5799D">
        <w:t>а</w:t>
      </w:r>
      <w:proofErr w:type="gramStart"/>
      <w:r w:rsidRPr="00F5799D">
        <w:t>)ч</w:t>
      </w:r>
      <w:proofErr w:type="gramEnd"/>
      <w:r w:rsidRPr="00F5799D">
        <w:t>асть 1 дополнить пунктом 5 следующего содержания:</w:t>
      </w:r>
    </w:p>
    <w:p w:rsidR="00204831" w:rsidRPr="00F5799D" w:rsidRDefault="00204831" w:rsidP="008B1419">
      <w:pPr>
        <w:autoSpaceDE w:val="0"/>
        <w:autoSpaceDN w:val="0"/>
        <w:adjustRightInd w:val="0"/>
        <w:ind w:firstLine="708"/>
        <w:jc w:val="both"/>
      </w:pPr>
      <w:r w:rsidRPr="00F5799D">
        <w:t>"5)о прекращении полномочий депутата Законодательного Собрания за ненадлежащее исполнение депутатом Законодательного Собрания своих обязанностей, выразившееся в систематическом отсутствии без уважительных причин на очередных заседаниях Законодательного Собрания и (или) комитета Законодательного Собрания, членом которого он является</w:t>
      </w:r>
      <w:proofErr w:type="gramStart"/>
      <w:r w:rsidRPr="00F5799D">
        <w:t>.";</w:t>
      </w:r>
      <w:proofErr w:type="gramEnd"/>
    </w:p>
    <w:p w:rsidR="00204831" w:rsidRDefault="00204831" w:rsidP="008B1419">
      <w:pPr>
        <w:autoSpaceDE w:val="0"/>
        <w:autoSpaceDN w:val="0"/>
        <w:adjustRightInd w:val="0"/>
        <w:ind w:firstLine="708"/>
        <w:jc w:val="both"/>
      </w:pPr>
      <w:r>
        <w:t>б</w:t>
      </w:r>
      <w:proofErr w:type="gramStart"/>
      <w:r>
        <w:t>)в</w:t>
      </w:r>
      <w:proofErr w:type="gramEnd"/>
      <w:r>
        <w:t xml:space="preserve"> части 3 слова "предусмотренных пунктами 2 и 4 части 1 настоящей статьи" заменить словами "предусмотренных пунктами 2, 4 и 5 части 1 настоящей статьи";</w:t>
      </w:r>
    </w:p>
    <w:p w:rsidR="00204831" w:rsidRDefault="008C2E63" w:rsidP="008B141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204831">
        <w:rPr>
          <w:szCs w:val="28"/>
        </w:rPr>
        <w:t>)статью 25 изложить в следующей редакции:</w:t>
      </w:r>
    </w:p>
    <w:p w:rsidR="00EF1B8B" w:rsidRDefault="00EF1B8B" w:rsidP="008B0C2F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EF1B8B" w:rsidRDefault="00EF1B8B" w:rsidP="008B0C2F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EF1B8B" w:rsidRDefault="00EF1B8B" w:rsidP="008B0C2F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204831" w:rsidRDefault="00204831" w:rsidP="008B0C2F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lastRenderedPageBreak/>
        <w:t>"СТАТЬЯ 25</w:t>
      </w:r>
      <w:r w:rsidR="0042663F">
        <w:rPr>
          <w:szCs w:val="28"/>
        </w:rPr>
        <w:t>.</w:t>
      </w:r>
      <w:r>
        <w:rPr>
          <w:szCs w:val="28"/>
        </w:rPr>
        <w:t xml:space="preserve"> ОТВЕТСТВЕННОСТЬ ДЕПУТАТА</w:t>
      </w:r>
    </w:p>
    <w:p w:rsidR="00204831" w:rsidRPr="00B85F33" w:rsidRDefault="00204831" w:rsidP="008B0C2F">
      <w:pPr>
        <w:autoSpaceDE w:val="0"/>
        <w:autoSpaceDN w:val="0"/>
        <w:adjustRightInd w:val="0"/>
        <w:ind w:left="2268" w:hanging="1"/>
        <w:jc w:val="both"/>
        <w:outlineLvl w:val="0"/>
        <w:rPr>
          <w:szCs w:val="28"/>
        </w:rPr>
      </w:pPr>
      <w:r>
        <w:rPr>
          <w:szCs w:val="28"/>
        </w:rPr>
        <w:t xml:space="preserve"> </w:t>
      </w:r>
      <w:r w:rsidR="0042663F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ЗАКОНОДАТЕЛЬНОГО СОБРАНИЯ</w:t>
      </w:r>
    </w:p>
    <w:p w:rsidR="00204831" w:rsidRDefault="00204831" w:rsidP="0003455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4831" w:rsidRPr="008C2E63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8C2E63">
        <w:rPr>
          <w:szCs w:val="28"/>
        </w:rPr>
        <w:t xml:space="preserve">1.При неисполнении депутатом Законодательного Собрания обязанности, предусмотренной абзацем первым части 2 статьи 11 Закона Приморского края </w:t>
      </w:r>
      <w:r w:rsidR="00636A57">
        <w:rPr>
          <w:szCs w:val="28"/>
        </w:rPr>
        <w:t xml:space="preserve">от 20 марта 1995 года № 2-КЗ </w:t>
      </w:r>
      <w:r w:rsidRPr="008C2E63">
        <w:rPr>
          <w:szCs w:val="28"/>
        </w:rPr>
        <w:t>"О статусе депутата Законодательного Собрания Приморского края" по информированию в письменной форме председателя Законодательного Собрания о невозможности участия по уважительной причине в заседании Законодательного Собрания, по инициативе председателя Законодательного Собрания на очередном заседании Законодательного Собрания к депутату</w:t>
      </w:r>
      <w:proofErr w:type="gramEnd"/>
      <w:r w:rsidRPr="008C2E63">
        <w:rPr>
          <w:szCs w:val="28"/>
        </w:rPr>
        <w:t xml:space="preserve"> Законодательного Собрания может быть применена мера ответственности – порицание.</w:t>
      </w:r>
    </w:p>
    <w:p w:rsidR="00204831" w:rsidRPr="008C2E63" w:rsidRDefault="00204831" w:rsidP="009134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2E63">
        <w:rPr>
          <w:szCs w:val="28"/>
        </w:rPr>
        <w:t xml:space="preserve">Решение о порицании принимается и оформляется в порядке, установленном частями 4 и 5 статьи 21 настоящего Регламента. </w:t>
      </w:r>
    </w:p>
    <w:p w:rsidR="00204831" w:rsidRPr="008C2E63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8C2E63">
        <w:rPr>
          <w:szCs w:val="28"/>
        </w:rPr>
        <w:t xml:space="preserve">2.При неисполнении депутатом Законодательного Собрания обязанности, предусмотренной абзацем вторым части 2 статьи 11 Закона Приморского края "О статусе депутата Законодательного Собрания Приморского края", по информированию в письменной форме </w:t>
      </w:r>
      <w:r w:rsidRPr="008C2E63">
        <w:rPr>
          <w:rFonts w:eastAsia="SimSun"/>
          <w:szCs w:val="28"/>
          <w:lang w:eastAsia="zh-CN"/>
        </w:rPr>
        <w:t xml:space="preserve">председателя комитета, комиссии Законодательного Собрания </w:t>
      </w:r>
      <w:r w:rsidRPr="008C2E63">
        <w:rPr>
          <w:szCs w:val="28"/>
        </w:rPr>
        <w:t xml:space="preserve">о невозможности участия по уважительной причине в заседании </w:t>
      </w:r>
      <w:r w:rsidRPr="008C2E63">
        <w:rPr>
          <w:rFonts w:eastAsia="SimSun"/>
          <w:szCs w:val="28"/>
          <w:lang w:eastAsia="zh-CN"/>
        </w:rPr>
        <w:t>комитета, комиссии Законодательного Собрания</w:t>
      </w:r>
      <w:r w:rsidRPr="008C2E63">
        <w:rPr>
          <w:szCs w:val="28"/>
        </w:rPr>
        <w:t xml:space="preserve"> по инициативе председателя комитета, комиссии Законодательного Собрания на очередном заседании комитета, комиссии Законодательного Собрания</w:t>
      </w:r>
      <w:proofErr w:type="gramEnd"/>
      <w:r w:rsidRPr="008C2E63">
        <w:rPr>
          <w:szCs w:val="28"/>
        </w:rPr>
        <w:t xml:space="preserve"> </w:t>
      </w:r>
      <w:r w:rsidRPr="00225827">
        <w:rPr>
          <w:szCs w:val="28"/>
        </w:rPr>
        <w:t>может рассматриваться вопрос</w:t>
      </w:r>
      <w:r w:rsidRPr="008C2E63">
        <w:rPr>
          <w:szCs w:val="28"/>
        </w:rPr>
        <w:t xml:space="preserve"> о неисполнении депутатом Законодательного Собрания установленной обязанности. </w:t>
      </w:r>
    </w:p>
    <w:p w:rsidR="00204831" w:rsidRPr="008C2E63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8C2E63">
        <w:rPr>
          <w:szCs w:val="28"/>
        </w:rPr>
        <w:t xml:space="preserve">В случае неоднократного неисполнения депутатом Законодательного Собрания обязанности, предусмотренной абзацем вторым части 2 статьи 11 Закона Приморского края "О статусе депутата Законодательного Собрания Приморского края", по информированию в письменной форме </w:t>
      </w:r>
      <w:r w:rsidRPr="008C2E63">
        <w:rPr>
          <w:rFonts w:eastAsia="SimSun"/>
          <w:szCs w:val="28"/>
          <w:lang w:eastAsia="zh-CN"/>
        </w:rPr>
        <w:t xml:space="preserve">председателя комитета, комиссии Законодательного Собрания </w:t>
      </w:r>
      <w:r w:rsidRPr="008C2E63">
        <w:rPr>
          <w:szCs w:val="28"/>
        </w:rPr>
        <w:t xml:space="preserve">о невозможности участия по уважительной причине в заседании </w:t>
      </w:r>
      <w:r w:rsidRPr="008C2E63">
        <w:rPr>
          <w:rFonts w:eastAsia="SimSun"/>
          <w:szCs w:val="28"/>
          <w:lang w:eastAsia="zh-CN"/>
        </w:rPr>
        <w:t>комитета</w:t>
      </w:r>
      <w:r w:rsidR="00636A57">
        <w:rPr>
          <w:rFonts w:eastAsia="SimSun"/>
          <w:szCs w:val="28"/>
          <w:lang w:eastAsia="zh-CN"/>
        </w:rPr>
        <w:t xml:space="preserve"> Законодательного Собрания</w:t>
      </w:r>
      <w:r w:rsidRPr="008C2E63">
        <w:rPr>
          <w:rFonts w:eastAsia="SimSun"/>
          <w:szCs w:val="28"/>
          <w:lang w:eastAsia="zh-CN"/>
        </w:rPr>
        <w:t>,</w:t>
      </w:r>
      <w:r w:rsidRPr="008C2E63">
        <w:rPr>
          <w:szCs w:val="28"/>
        </w:rPr>
        <w:t xml:space="preserve"> по инициативе председателя комитета, комиссии Законодательного Собрания на очередном заседании Законодательного Собрания к депутату</w:t>
      </w:r>
      <w:proofErr w:type="gramEnd"/>
      <w:r w:rsidRPr="008C2E63">
        <w:rPr>
          <w:szCs w:val="28"/>
        </w:rPr>
        <w:t xml:space="preserve"> Законодательного Собрания может быть применена мера ответственности – порицание.</w:t>
      </w:r>
    </w:p>
    <w:p w:rsidR="00204831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C2E63">
        <w:rPr>
          <w:szCs w:val="28"/>
        </w:rPr>
        <w:t>Решение о порицании принимается и оформляется в порядке, установленном частями 4 и 5 статьи 21 настоящего Регламента.</w:t>
      </w:r>
    </w:p>
    <w:p w:rsidR="003167D8" w:rsidRPr="008C2E63" w:rsidRDefault="008C2E6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8C2E63">
        <w:rPr>
          <w:szCs w:val="28"/>
        </w:rPr>
        <w:t>3.</w:t>
      </w:r>
      <w:r w:rsidR="003167D8" w:rsidRPr="008C2E63">
        <w:rPr>
          <w:szCs w:val="28"/>
        </w:rPr>
        <w:t>В случае неучастия депутата Законодательного Собрания два и более раза в течение полугода без уважительных причин в заседаниях Законодательного Собрания и (или) комитета Законодательного Собрания, членом которого он является, по инициативе председателя Законодательного Собрания, комитета Законодательного Собрания Законодательным Собранием может быть принято решение о прекращении осуществления им депутатской деятельности на постоянной основе.</w:t>
      </w:r>
      <w:r w:rsidR="001D2020" w:rsidRPr="008C2E63">
        <w:rPr>
          <w:szCs w:val="28"/>
        </w:rPr>
        <w:t xml:space="preserve"> </w:t>
      </w:r>
      <w:proofErr w:type="gramEnd"/>
    </w:p>
    <w:p w:rsidR="008D4418" w:rsidRPr="008C2E63" w:rsidRDefault="008D4418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C2E63">
        <w:rPr>
          <w:szCs w:val="28"/>
        </w:rPr>
        <w:lastRenderedPageBreak/>
        <w:t>Предварительное рассмотрение вопроса о прекращении депутатом Законодательного Собрания осуществления деятельности на постоянной основе осуществляет комитет по регламенту, депутатской этике и организации работы Законодательного Собрания, который готовит проект постановления Законодательного Собрания.</w:t>
      </w:r>
    </w:p>
    <w:p w:rsidR="003167D8" w:rsidRDefault="002F0799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C2E63">
        <w:rPr>
          <w:szCs w:val="28"/>
        </w:rPr>
        <w:t>Постановление Законодательного Собрания</w:t>
      </w:r>
      <w:r w:rsidR="003167D8" w:rsidRPr="008C2E63">
        <w:rPr>
          <w:szCs w:val="28"/>
        </w:rPr>
        <w:t xml:space="preserve"> о прекращении осуществления депутатом Законодательного Собрания деятельности на постоянной основе принимается и оформляется </w:t>
      </w:r>
      <w:r w:rsidRPr="008C2E63">
        <w:rPr>
          <w:szCs w:val="28"/>
        </w:rPr>
        <w:t>в порядке, установленном частью 3 статьи 21 настоящего Регламента.</w:t>
      </w:r>
    </w:p>
    <w:p w:rsidR="00204831" w:rsidRPr="009C4CFD" w:rsidRDefault="008C2E6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</w:t>
      </w:r>
      <w:r w:rsidR="00204831" w:rsidRPr="009C4CFD">
        <w:rPr>
          <w:szCs w:val="28"/>
        </w:rPr>
        <w:t>.Депутат Законодательного Собрания обязан соблюдать Правила депутатской этики, утверждаемые Законодательным Собранием.</w:t>
      </w:r>
    </w:p>
    <w:p w:rsidR="00204831" w:rsidRPr="009C4CFD" w:rsidRDefault="008C2E6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</w:t>
      </w:r>
      <w:r w:rsidR="00204831" w:rsidRPr="009C4CFD">
        <w:rPr>
          <w:szCs w:val="28"/>
        </w:rPr>
        <w:t xml:space="preserve">.При нарушении депутатом Законодательного Собрания порядка на заседании Законодательного Собрания к нему по предложению председательствующего на заседании Законодательного Собрания или регламентной группы могут применяться следующие меры ответственности: 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t>1)призыв к порядку;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t>2)призыв к порядку с занесением в протокол заседания Законодательного Собрания;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t>3)порицание;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t>4)лишение права выступления в ходе текущего и очередного заседания Законодательного Собрания.</w:t>
      </w:r>
    </w:p>
    <w:p w:rsidR="00204831" w:rsidRPr="009C4CFD" w:rsidRDefault="008C2E6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</w:t>
      </w:r>
      <w:r w:rsidR="00204831" w:rsidRPr="009C4CFD">
        <w:rPr>
          <w:szCs w:val="28"/>
        </w:rPr>
        <w:t>.Депутат Законодательного Собрания призывается к порядку, если он: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t>1)выступает без разрешения председательствующего на заседании Законодательного Собрания;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t>2)употребляет в своей речи грубые, оскорбительные выражения, порочащие честь и достоинство депутатов Законодательного Собрания и других лиц, допускает необоснованные обвинения в чей-либо адрес, призывает к незаконным действиям;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t>3)перемещается по залу заседаний, в том числе покидает зал заседаний без разрешения председательствующего на заседании Законодательного Собрания.</w:t>
      </w:r>
    </w:p>
    <w:p w:rsidR="00204831" w:rsidRPr="009C4CFD" w:rsidRDefault="008C2E6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</w:t>
      </w:r>
      <w:r w:rsidR="00204831" w:rsidRPr="009C4CFD">
        <w:rPr>
          <w:szCs w:val="28"/>
        </w:rPr>
        <w:t>.Призывается к порядку с занесением в протокол заседания Законодательного Собрания депутат Законодательного Собрания, который на том же заседании Законодательного Собрания уже был однажды призван к порядку и вновь нарушил порядок.</w:t>
      </w:r>
    </w:p>
    <w:p w:rsidR="00204831" w:rsidRPr="009C4CFD" w:rsidRDefault="008C2E6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8</w:t>
      </w:r>
      <w:r w:rsidR="00204831" w:rsidRPr="009C4CFD">
        <w:rPr>
          <w:szCs w:val="28"/>
        </w:rPr>
        <w:t>.Порицание выражается депутату Законодательного Собрания, который был призван к порядку с занесением в протокол заседания Законодательного Собрания и не выполняет требований председательствующего на заседании Законодательного Собрания.</w:t>
      </w:r>
    </w:p>
    <w:p w:rsidR="00204831" w:rsidRPr="009C4CFD" w:rsidRDefault="008C2E6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9</w:t>
      </w:r>
      <w:r w:rsidR="00204831" w:rsidRPr="009C4CFD">
        <w:rPr>
          <w:szCs w:val="28"/>
        </w:rPr>
        <w:t>.Депутат Законодательного Собрания лишается права выступления в ходе текущего и (или) очередного заседания Законодательного Собрания, если он: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t>1)организовал беспорядок, препятствовал свободе обсуждения и голосования на заседании Законодательного Собрания;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lastRenderedPageBreak/>
        <w:t>2)допустил в своей речи оскорбительные высказывания в адрес Законодательного Собрания или присутствующих на заседании Законодательного Собрания;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t>3)выступал неоднократно без разрешения председательствующего на заседании Законодательного Собрания;</w:t>
      </w:r>
    </w:p>
    <w:p w:rsidR="00204831" w:rsidRPr="009C4CFD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C4CFD">
        <w:rPr>
          <w:szCs w:val="28"/>
        </w:rPr>
        <w:t>4)нарушал неоднократно порядок выступления на заседании Законодательного Собрания.</w:t>
      </w:r>
    </w:p>
    <w:p w:rsidR="00204831" w:rsidRDefault="008C2E6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10</w:t>
      </w:r>
      <w:r w:rsidR="00204831" w:rsidRPr="009C4CFD">
        <w:rPr>
          <w:szCs w:val="28"/>
        </w:rPr>
        <w:t xml:space="preserve">.Решения о применении мер ответственности, указанных в части </w:t>
      </w:r>
      <w:r>
        <w:rPr>
          <w:szCs w:val="28"/>
        </w:rPr>
        <w:t>5</w:t>
      </w:r>
      <w:r w:rsidR="00204831" w:rsidRPr="009C4CFD">
        <w:rPr>
          <w:szCs w:val="28"/>
        </w:rPr>
        <w:t xml:space="preserve"> настоящей статьи, принимаются </w:t>
      </w:r>
      <w:r w:rsidR="00204831">
        <w:rPr>
          <w:szCs w:val="28"/>
        </w:rPr>
        <w:t>и оформляются в порядке, установленном частями 4 и 5 статьи 21 настоящего Регламента</w:t>
      </w:r>
      <w:proofErr w:type="gramStart"/>
      <w:r w:rsidR="00204831">
        <w:rPr>
          <w:szCs w:val="28"/>
        </w:rPr>
        <w:t>.</w:t>
      </w:r>
      <w:r w:rsidR="00204831" w:rsidRPr="009C4CFD">
        <w:rPr>
          <w:szCs w:val="28"/>
        </w:rPr>
        <w:t>";</w:t>
      </w:r>
      <w:proofErr w:type="gramEnd"/>
    </w:p>
    <w:p w:rsidR="00204831" w:rsidRDefault="00810B2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</w:t>
      </w:r>
      <w:r w:rsidR="00204831">
        <w:rPr>
          <w:szCs w:val="28"/>
        </w:rPr>
        <w:t>)часть 4 статьи 33 изложить в следующей редакции:</w:t>
      </w:r>
    </w:p>
    <w:p w:rsidR="00204831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"4.При проведении открытого голосования с использованием электронной системы голосования депутат Законодательного Собрания вправе по истечении двух дней со дня заседания Законодательного Собрания по письменному обращению на имя председателя Законодательного Собрания получить список с результатами поименного голосования</w:t>
      </w:r>
      <w:proofErr w:type="gramStart"/>
      <w:r>
        <w:rPr>
          <w:szCs w:val="28"/>
        </w:rPr>
        <w:t>.";</w:t>
      </w:r>
      <w:proofErr w:type="gramEnd"/>
    </w:p>
    <w:p w:rsidR="00204831" w:rsidRDefault="00810B2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</w:t>
      </w:r>
      <w:r w:rsidR="00204831">
        <w:rPr>
          <w:szCs w:val="28"/>
        </w:rPr>
        <w:t>)дополнить главой 12</w:t>
      </w:r>
      <w:r w:rsidR="00204831">
        <w:rPr>
          <w:szCs w:val="28"/>
          <w:vertAlign w:val="superscript"/>
        </w:rPr>
        <w:t>1</w:t>
      </w:r>
      <w:r w:rsidR="00204831">
        <w:rPr>
          <w:szCs w:val="28"/>
        </w:rPr>
        <w:t xml:space="preserve"> следующего содержания:</w:t>
      </w:r>
    </w:p>
    <w:p w:rsidR="00415686" w:rsidRDefault="00204831" w:rsidP="00636A57">
      <w:pPr>
        <w:ind w:firstLine="709"/>
        <w:rPr>
          <w:szCs w:val="28"/>
        </w:rPr>
      </w:pPr>
      <w:r w:rsidRPr="00810B23">
        <w:rPr>
          <w:szCs w:val="28"/>
        </w:rPr>
        <w:t>"ГЛАВА 12</w:t>
      </w:r>
      <w:r w:rsidRPr="00810B23">
        <w:rPr>
          <w:szCs w:val="28"/>
          <w:vertAlign w:val="superscript"/>
        </w:rPr>
        <w:t>1</w:t>
      </w:r>
      <w:r w:rsidRPr="00810B23">
        <w:rPr>
          <w:szCs w:val="28"/>
        </w:rPr>
        <w:t xml:space="preserve">. </w:t>
      </w:r>
      <w:r w:rsidR="0071497D">
        <w:rPr>
          <w:szCs w:val="28"/>
        </w:rPr>
        <w:t xml:space="preserve"> </w:t>
      </w:r>
      <w:r w:rsidRPr="00810B23">
        <w:rPr>
          <w:szCs w:val="28"/>
        </w:rPr>
        <w:t xml:space="preserve">ПОРЯДОК ДОСРОЧНОГО ПРЕКРАЩЕНИЯ </w:t>
      </w:r>
    </w:p>
    <w:p w:rsidR="00636A57" w:rsidRDefault="00204831" w:rsidP="00636A57">
      <w:pPr>
        <w:ind w:firstLine="2410"/>
        <w:rPr>
          <w:szCs w:val="28"/>
          <w:lang w:eastAsia="en-US"/>
        </w:rPr>
      </w:pPr>
      <w:r w:rsidRPr="00810B23">
        <w:rPr>
          <w:szCs w:val="28"/>
        </w:rPr>
        <w:t xml:space="preserve">ПОЛНОМОЧИЙ </w:t>
      </w:r>
      <w:r w:rsidRPr="00810B23">
        <w:rPr>
          <w:szCs w:val="28"/>
          <w:lang w:eastAsia="en-US"/>
        </w:rPr>
        <w:t xml:space="preserve">ДЕПУТАТА ЗАКОНОДАТЕЛЬНОГО </w:t>
      </w:r>
    </w:p>
    <w:p w:rsidR="00636A57" w:rsidRDefault="00204831" w:rsidP="00636A57">
      <w:pPr>
        <w:ind w:firstLine="2410"/>
        <w:rPr>
          <w:szCs w:val="28"/>
          <w:lang w:eastAsia="en-US"/>
        </w:rPr>
      </w:pPr>
      <w:r w:rsidRPr="00810B23">
        <w:rPr>
          <w:szCs w:val="28"/>
          <w:lang w:eastAsia="en-US"/>
        </w:rPr>
        <w:t xml:space="preserve">СОБРАНИЯ ЗА НЕНАДЛЕЖАЩЕЕ ИСПОЛНЕНИЕ </w:t>
      </w:r>
    </w:p>
    <w:p w:rsidR="00636A57" w:rsidRDefault="00204831" w:rsidP="00636A57">
      <w:pPr>
        <w:ind w:firstLine="2410"/>
        <w:rPr>
          <w:szCs w:val="28"/>
          <w:lang w:eastAsia="en-US"/>
        </w:rPr>
      </w:pPr>
      <w:r w:rsidRPr="00810B23">
        <w:rPr>
          <w:szCs w:val="28"/>
          <w:lang w:eastAsia="en-US"/>
        </w:rPr>
        <w:t xml:space="preserve">ДЕПУТАТОМ ЗАКОНОДАТЕЛЬНОГО СОБРАНИЯ </w:t>
      </w:r>
    </w:p>
    <w:p w:rsidR="00204831" w:rsidRPr="00980564" w:rsidRDefault="00204831" w:rsidP="00636A57">
      <w:pPr>
        <w:ind w:firstLine="2410"/>
        <w:rPr>
          <w:szCs w:val="28"/>
          <w:lang w:eastAsia="en-US"/>
        </w:rPr>
      </w:pPr>
      <w:r w:rsidRPr="00810B23">
        <w:rPr>
          <w:szCs w:val="28"/>
          <w:lang w:eastAsia="en-US"/>
        </w:rPr>
        <w:t>СВОИХ ОБЯЗАННОСТ</w:t>
      </w:r>
      <w:r w:rsidR="006435C2">
        <w:rPr>
          <w:szCs w:val="28"/>
          <w:lang w:eastAsia="en-US"/>
        </w:rPr>
        <w:t>Е</w:t>
      </w:r>
      <w:r w:rsidRPr="00810B23">
        <w:rPr>
          <w:szCs w:val="28"/>
          <w:lang w:eastAsia="en-US"/>
        </w:rPr>
        <w:t>Й</w:t>
      </w:r>
    </w:p>
    <w:p w:rsidR="00204831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A67C8" w:rsidRDefault="00204831" w:rsidP="00636A57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СТАТЬЯ </w:t>
      </w:r>
      <w:r w:rsidR="00636A57">
        <w:rPr>
          <w:szCs w:val="28"/>
        </w:rPr>
        <w:t>81</w:t>
      </w:r>
      <w:r w:rsidR="00636A57">
        <w:rPr>
          <w:szCs w:val="28"/>
          <w:vertAlign w:val="superscript"/>
        </w:rPr>
        <w:t>1</w:t>
      </w:r>
      <w:r>
        <w:rPr>
          <w:szCs w:val="28"/>
        </w:rPr>
        <w:t xml:space="preserve">. </w:t>
      </w:r>
      <w:r w:rsidR="0071497D">
        <w:rPr>
          <w:szCs w:val="28"/>
        </w:rPr>
        <w:t xml:space="preserve"> </w:t>
      </w:r>
      <w:r w:rsidR="002A67C8">
        <w:rPr>
          <w:szCs w:val="28"/>
        </w:rPr>
        <w:t xml:space="preserve">ВНЕСЕНИЕ В ЗАКОНОДАТЕЛЬНОЕ СОБРАНИЕ     </w:t>
      </w:r>
    </w:p>
    <w:p w:rsidR="002A67C8" w:rsidRDefault="002A67C8" w:rsidP="00636A57">
      <w:pPr>
        <w:autoSpaceDE w:val="0"/>
        <w:autoSpaceDN w:val="0"/>
        <w:adjustRightInd w:val="0"/>
        <w:ind w:firstLine="2410"/>
        <w:outlineLvl w:val="0"/>
        <w:rPr>
          <w:szCs w:val="28"/>
        </w:rPr>
      </w:pPr>
      <w:r>
        <w:rPr>
          <w:szCs w:val="28"/>
        </w:rPr>
        <w:t xml:space="preserve">ПРЕДЛОЖЕНИЯ О ДОСРОЧНОМ ПРЕКРАЩЕНИИ    </w:t>
      </w:r>
    </w:p>
    <w:p w:rsidR="00204831" w:rsidRDefault="002A67C8" w:rsidP="00636A57">
      <w:pPr>
        <w:autoSpaceDE w:val="0"/>
        <w:autoSpaceDN w:val="0"/>
        <w:adjustRightInd w:val="0"/>
        <w:ind w:firstLine="2410"/>
        <w:outlineLvl w:val="0"/>
        <w:rPr>
          <w:szCs w:val="28"/>
        </w:rPr>
      </w:pPr>
      <w:r>
        <w:rPr>
          <w:szCs w:val="28"/>
        </w:rPr>
        <w:t>ПОЛНОМОЧИЙ ДЕПУТАТА ЗАКОНОДАТЕЛЬНОГО</w:t>
      </w:r>
    </w:p>
    <w:p w:rsidR="002A67C8" w:rsidRDefault="002A67C8" w:rsidP="00636A57">
      <w:pPr>
        <w:autoSpaceDE w:val="0"/>
        <w:autoSpaceDN w:val="0"/>
        <w:adjustRightInd w:val="0"/>
        <w:ind w:firstLine="2410"/>
        <w:outlineLvl w:val="0"/>
        <w:rPr>
          <w:szCs w:val="28"/>
        </w:rPr>
      </w:pPr>
      <w:r>
        <w:rPr>
          <w:szCs w:val="28"/>
        </w:rPr>
        <w:t>СОБРАНИЯ</w:t>
      </w:r>
    </w:p>
    <w:p w:rsidR="00204831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980564">
        <w:rPr>
          <w:szCs w:val="28"/>
        </w:rPr>
        <w:t>Комитет Законодательного Собрания самостоятельно ведет учет явки (участия) депутата Законодательного Собрания на заседание Законодательного Собрания, комитета</w:t>
      </w:r>
      <w:r w:rsidR="00833AD4" w:rsidRPr="00833AD4">
        <w:t xml:space="preserve"> </w:t>
      </w:r>
      <w:r w:rsidR="00833AD4" w:rsidRPr="00833AD4">
        <w:rPr>
          <w:szCs w:val="28"/>
        </w:rPr>
        <w:t>Законодательного Собрания</w:t>
      </w:r>
      <w:r w:rsidRPr="00980564">
        <w:rPr>
          <w:szCs w:val="28"/>
        </w:rPr>
        <w:t xml:space="preserve">, членом которого он является, а также выясняет причину отсутствия депутата Законодательного Собрания на заседании Законодательного Собрания, комитета Законодательного Собрания. </w:t>
      </w: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6A7106">
        <w:rPr>
          <w:szCs w:val="28"/>
        </w:rPr>
        <w:t>Н</w:t>
      </w:r>
      <w:r w:rsidRPr="00980564">
        <w:rPr>
          <w:szCs w:val="28"/>
        </w:rPr>
        <w:t>еучасти</w:t>
      </w:r>
      <w:r w:rsidR="006A7106">
        <w:rPr>
          <w:szCs w:val="28"/>
        </w:rPr>
        <w:t>е</w:t>
      </w:r>
      <w:r w:rsidRPr="00980564">
        <w:rPr>
          <w:szCs w:val="28"/>
        </w:rPr>
        <w:t xml:space="preserve"> депутата Законодательного Собрания более пяти раз в течение календарного года без уважительных причин в очередных заседаниях Законодательного Собрания и (или) комитета Законодательного Собрания, членом которого он является, приравнивается к ненадлежащему исполнению депутатом Законодательного Собрания своих обязанностей и влечет за собой досрочное прекращение полномочий.</w:t>
      </w: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Pr="00980564">
        <w:rPr>
          <w:szCs w:val="28"/>
        </w:rPr>
        <w:t>Предложение о досрочном прекращении полномочий депутата Законодательного Собрания за ненадлежащее исполнение депутатом Законодательного Собрания своих обязанностей, выразившееся в систематическом отсутствии без уважительных причин на очередных заседаниях Законодательного Собрания и (или) комитета</w:t>
      </w:r>
      <w:r w:rsidR="005B0E4C">
        <w:rPr>
          <w:szCs w:val="28"/>
        </w:rPr>
        <w:t xml:space="preserve"> </w:t>
      </w:r>
      <w:r w:rsidR="005B0E4C" w:rsidRPr="005B0E4C">
        <w:rPr>
          <w:szCs w:val="28"/>
        </w:rPr>
        <w:t xml:space="preserve">Законодательного </w:t>
      </w:r>
      <w:r w:rsidR="005B0E4C" w:rsidRPr="005B0E4C">
        <w:rPr>
          <w:szCs w:val="28"/>
        </w:rPr>
        <w:lastRenderedPageBreak/>
        <w:t>Собрания</w:t>
      </w:r>
      <w:r w:rsidRPr="00980564">
        <w:rPr>
          <w:szCs w:val="28"/>
        </w:rPr>
        <w:t>, членом которого он является (далее – предложение о досрочном прекращении полномочий депутата Законодательного Собрания), может быть внесено в письменной форме в Законодательное Собрание по инициативе председателя Законодательного</w:t>
      </w:r>
      <w:proofErr w:type="gramEnd"/>
      <w:r w:rsidRPr="00980564">
        <w:rPr>
          <w:szCs w:val="28"/>
        </w:rPr>
        <w:t xml:space="preserve"> Собрания либо комитета Законодательного Собрания или фракции. </w:t>
      </w:r>
      <w:r w:rsidRPr="00810B23">
        <w:rPr>
          <w:szCs w:val="28"/>
        </w:rPr>
        <w:t>Указанное предложение должно содержать факты, которые являются основанием для досрочного прекращения полномочий депутата Законодательного Собрания.</w:t>
      </w:r>
      <w:r w:rsidRPr="00980564">
        <w:rPr>
          <w:szCs w:val="28"/>
        </w:rPr>
        <w:t xml:space="preserve"> </w:t>
      </w: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Pr="00980564">
        <w:rPr>
          <w:szCs w:val="28"/>
        </w:rPr>
        <w:t xml:space="preserve">В случае, если предложение о досрочном прекращении полномочий депутата Законодательного Собрания вносится в Законодательное Собрание комитетом Законодательного Собрания или фракцией, то одновременно с указанным предложением направляется соответственно решение комитета Законодательного Собрания или фракции. </w:t>
      </w: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37A35" w:rsidRDefault="00204831" w:rsidP="00636A57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СТАТЬЯ </w:t>
      </w:r>
      <w:r w:rsidR="005B0E4C">
        <w:rPr>
          <w:szCs w:val="28"/>
        </w:rPr>
        <w:t>81</w:t>
      </w:r>
      <w:r w:rsidR="005B0E4C">
        <w:rPr>
          <w:szCs w:val="28"/>
          <w:vertAlign w:val="superscript"/>
        </w:rPr>
        <w:t>2</w:t>
      </w:r>
      <w:r>
        <w:rPr>
          <w:szCs w:val="28"/>
        </w:rPr>
        <w:t>.</w:t>
      </w:r>
      <w:r w:rsidR="00837A35">
        <w:rPr>
          <w:szCs w:val="28"/>
        </w:rPr>
        <w:t xml:space="preserve"> РАССМОТРЕНИЕ ПРЕДЛОЖЕНИЯ О </w:t>
      </w:r>
      <w:proofErr w:type="gramStart"/>
      <w:r w:rsidR="00837A35">
        <w:rPr>
          <w:szCs w:val="28"/>
        </w:rPr>
        <w:t>ДОСРОЧНОМ</w:t>
      </w:r>
      <w:proofErr w:type="gramEnd"/>
      <w:r w:rsidR="00837A35">
        <w:rPr>
          <w:szCs w:val="28"/>
        </w:rPr>
        <w:t xml:space="preserve">  </w:t>
      </w:r>
    </w:p>
    <w:p w:rsidR="00837A35" w:rsidRDefault="00837A35" w:rsidP="005B0E4C">
      <w:pPr>
        <w:autoSpaceDE w:val="0"/>
        <w:autoSpaceDN w:val="0"/>
        <w:adjustRightInd w:val="0"/>
        <w:ind w:firstLine="2410"/>
        <w:jc w:val="both"/>
        <w:outlineLvl w:val="0"/>
        <w:rPr>
          <w:szCs w:val="28"/>
        </w:rPr>
      </w:pPr>
      <w:proofErr w:type="gramStart"/>
      <w:r>
        <w:rPr>
          <w:szCs w:val="28"/>
        </w:rPr>
        <w:t>ПРЕКРАЩЕНИИ</w:t>
      </w:r>
      <w:proofErr w:type="gramEnd"/>
      <w:r>
        <w:rPr>
          <w:szCs w:val="28"/>
        </w:rPr>
        <w:t xml:space="preserve"> ПОЛНОМОЧИЙ ДЕПУТАТА </w:t>
      </w:r>
    </w:p>
    <w:p w:rsidR="00204831" w:rsidRDefault="00837A35" w:rsidP="005B0E4C">
      <w:pPr>
        <w:autoSpaceDE w:val="0"/>
        <w:autoSpaceDN w:val="0"/>
        <w:adjustRightInd w:val="0"/>
        <w:ind w:firstLine="2410"/>
        <w:jc w:val="both"/>
        <w:outlineLvl w:val="0"/>
        <w:rPr>
          <w:szCs w:val="28"/>
        </w:rPr>
      </w:pPr>
      <w:r>
        <w:rPr>
          <w:szCs w:val="28"/>
        </w:rPr>
        <w:t>ЗАКОНОДАТЕЛЬНОГО СОБРАНИЯ</w:t>
      </w:r>
    </w:p>
    <w:p w:rsidR="00810B23" w:rsidRDefault="00810B23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980564">
        <w:rPr>
          <w:szCs w:val="28"/>
        </w:rPr>
        <w:t xml:space="preserve">Поступившее в Законодательное Собрание предложение о досрочном прекращении полномочий депутата Законодательного Собрания направляется председателем Законодательного Собрания для предварительного рассмотрения в комитет по регламенту, депутатской этике и организации работы Законодательного Собрания. </w:t>
      </w:r>
    </w:p>
    <w:p w:rsidR="00204831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80564">
        <w:rPr>
          <w:szCs w:val="28"/>
        </w:rPr>
        <w:t>В случае</w:t>
      </w:r>
      <w:proofErr w:type="gramStart"/>
      <w:r w:rsidRPr="00980564">
        <w:rPr>
          <w:szCs w:val="28"/>
        </w:rPr>
        <w:t>,</w:t>
      </w:r>
      <w:proofErr w:type="gramEnd"/>
      <w:r w:rsidRPr="00980564">
        <w:rPr>
          <w:szCs w:val="28"/>
        </w:rPr>
        <w:t xml:space="preserve"> если предложение о досрочном прекращении полномочий депутата Законодательного Собрания вносится в Законодательное Собрание председателем Законодательного Собрания, то оно направляется непосредственно в комитет по регламенту, депутатской этике и организации работы Законодательного Собрания.</w:t>
      </w: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Комитет по регламенту, </w:t>
      </w:r>
      <w:r w:rsidRPr="00AE4999">
        <w:rPr>
          <w:szCs w:val="28"/>
        </w:rPr>
        <w:t>депутатской этике и организации работы Законодательного Собрания</w:t>
      </w:r>
      <w:r>
        <w:rPr>
          <w:szCs w:val="28"/>
        </w:rPr>
        <w:t xml:space="preserve"> рассматривает предложение </w:t>
      </w:r>
      <w:r w:rsidRPr="00AE4999">
        <w:rPr>
          <w:szCs w:val="28"/>
        </w:rPr>
        <w:t>о досрочном прекращении полномочий депутата Законодательного Собрания</w:t>
      </w:r>
      <w:r>
        <w:rPr>
          <w:szCs w:val="28"/>
        </w:rPr>
        <w:t xml:space="preserve"> в течение </w:t>
      </w:r>
      <w:r w:rsidR="005B0E4C">
        <w:rPr>
          <w:szCs w:val="28"/>
        </w:rPr>
        <w:br/>
      </w:r>
      <w:r>
        <w:rPr>
          <w:szCs w:val="28"/>
        </w:rPr>
        <w:t>60 календарных дней.</w:t>
      </w: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2.</w:t>
      </w:r>
      <w:r w:rsidRPr="00980564">
        <w:rPr>
          <w:szCs w:val="28"/>
        </w:rPr>
        <w:t>При поступлении предложения о досрочном прекращении полномочий депутата Законодательного Собрания председатель комитета</w:t>
      </w:r>
      <w:r w:rsidR="00E55D6D">
        <w:rPr>
          <w:szCs w:val="28"/>
        </w:rPr>
        <w:t xml:space="preserve"> </w:t>
      </w:r>
      <w:r w:rsidR="00E55D6D" w:rsidRPr="00E55D6D">
        <w:rPr>
          <w:szCs w:val="28"/>
        </w:rPr>
        <w:t>Законодательного Собрания</w:t>
      </w:r>
      <w:r w:rsidRPr="00980564">
        <w:rPr>
          <w:szCs w:val="28"/>
        </w:rPr>
        <w:t xml:space="preserve"> </w:t>
      </w:r>
      <w:r w:rsidR="007A58E7" w:rsidRPr="007A58E7">
        <w:rPr>
          <w:szCs w:val="28"/>
        </w:rPr>
        <w:t xml:space="preserve">по регламенту, депутатской этике и организации работы Законодательного Собрания </w:t>
      </w:r>
      <w:r w:rsidRPr="00980564">
        <w:rPr>
          <w:szCs w:val="28"/>
        </w:rPr>
        <w:t xml:space="preserve">в </w:t>
      </w:r>
      <w:r>
        <w:rPr>
          <w:szCs w:val="28"/>
        </w:rPr>
        <w:t xml:space="preserve">течение </w:t>
      </w:r>
      <w:r w:rsidRPr="00980564">
        <w:rPr>
          <w:szCs w:val="28"/>
        </w:rPr>
        <w:t>трех</w:t>
      </w:r>
      <w:r>
        <w:rPr>
          <w:szCs w:val="28"/>
        </w:rPr>
        <w:t xml:space="preserve"> календарных дней</w:t>
      </w:r>
      <w:r w:rsidRPr="00980564">
        <w:rPr>
          <w:szCs w:val="28"/>
        </w:rPr>
        <w:t xml:space="preserve"> направляет депутату Законодательного Собрания посредством почтового отправления, телефонограммы, телеграммы, факсимильной связи, электронной почты либо иных средств связи и доставки, обеспечивающих фиксирование информации, запрос о причинах его систематического отсутствия на заседаниях Законодательного</w:t>
      </w:r>
      <w:proofErr w:type="gramEnd"/>
      <w:r w:rsidRPr="00980564">
        <w:rPr>
          <w:szCs w:val="28"/>
        </w:rPr>
        <w:t xml:space="preserve"> Собрания и (или) комитета Законодательного Собрания, членом которого он является. </w:t>
      </w: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80564">
        <w:rPr>
          <w:szCs w:val="28"/>
        </w:rPr>
        <w:tab/>
        <w:t>В случае</w:t>
      </w:r>
      <w:proofErr w:type="gramStart"/>
      <w:r w:rsidRPr="00980564">
        <w:rPr>
          <w:szCs w:val="28"/>
        </w:rPr>
        <w:t>,</w:t>
      </w:r>
      <w:proofErr w:type="gramEnd"/>
      <w:r w:rsidRPr="00980564">
        <w:rPr>
          <w:szCs w:val="28"/>
        </w:rPr>
        <w:t xml:space="preserve"> если в течение 10 календарных дней со дня получения депутатом Законодательного Собрания указанного запроса в комитет</w:t>
      </w:r>
      <w:r w:rsidR="00E55D6D">
        <w:rPr>
          <w:szCs w:val="28"/>
        </w:rPr>
        <w:t xml:space="preserve"> </w:t>
      </w:r>
      <w:r w:rsidR="00E55D6D" w:rsidRPr="00E55D6D">
        <w:rPr>
          <w:szCs w:val="28"/>
        </w:rPr>
        <w:t>Законодательного Собрания</w:t>
      </w:r>
      <w:r w:rsidRPr="00980564">
        <w:rPr>
          <w:szCs w:val="28"/>
        </w:rPr>
        <w:t xml:space="preserve"> </w:t>
      </w:r>
      <w:r w:rsidR="007A58E7" w:rsidRPr="007A58E7">
        <w:rPr>
          <w:szCs w:val="28"/>
        </w:rPr>
        <w:t xml:space="preserve">по регламенту, депутатской этике и организации работы Законодательного Собрания </w:t>
      </w:r>
      <w:r w:rsidRPr="00980564">
        <w:rPr>
          <w:szCs w:val="28"/>
        </w:rPr>
        <w:t xml:space="preserve">не поступило объяснения и (или) </w:t>
      </w:r>
      <w:r w:rsidRPr="00980564">
        <w:rPr>
          <w:szCs w:val="28"/>
        </w:rPr>
        <w:lastRenderedPageBreak/>
        <w:t>документов, подтверждающих уважительную причину отсутствия депутата Законодательного Собрания на заседаниях Законодательного Собрания и (или) комитета</w:t>
      </w:r>
      <w:r w:rsidR="00E55D6D" w:rsidRPr="00E55D6D">
        <w:t xml:space="preserve"> </w:t>
      </w:r>
      <w:r w:rsidR="00E55D6D" w:rsidRPr="00E55D6D">
        <w:rPr>
          <w:szCs w:val="28"/>
        </w:rPr>
        <w:t>Законодательного Собрания</w:t>
      </w:r>
      <w:r w:rsidRPr="00980564">
        <w:rPr>
          <w:szCs w:val="28"/>
        </w:rPr>
        <w:t>, членом которого он является, то комитет</w:t>
      </w:r>
      <w:r w:rsidR="00E55D6D" w:rsidRPr="00E55D6D">
        <w:t xml:space="preserve"> </w:t>
      </w:r>
      <w:r w:rsidR="00E55D6D" w:rsidRPr="00E55D6D">
        <w:rPr>
          <w:szCs w:val="28"/>
        </w:rPr>
        <w:t>Законодательного Собрания</w:t>
      </w:r>
      <w:r w:rsidRPr="00980564">
        <w:rPr>
          <w:szCs w:val="28"/>
        </w:rPr>
        <w:t xml:space="preserve"> </w:t>
      </w:r>
      <w:r w:rsidR="007A58E7" w:rsidRPr="007A58E7">
        <w:rPr>
          <w:szCs w:val="28"/>
        </w:rPr>
        <w:t xml:space="preserve">по регламенту, депутатской этике и организации работы Законодательного Собрания </w:t>
      </w:r>
      <w:r w:rsidRPr="00980564">
        <w:rPr>
          <w:szCs w:val="28"/>
        </w:rPr>
        <w:t>рассматривает данное предложение без указанных документов.</w:t>
      </w: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Pr="00980564">
        <w:rPr>
          <w:szCs w:val="28"/>
        </w:rPr>
        <w:t xml:space="preserve">На заседание комитета </w:t>
      </w:r>
      <w:r w:rsidR="00E55D6D" w:rsidRPr="00E55D6D">
        <w:rPr>
          <w:szCs w:val="28"/>
        </w:rPr>
        <w:t xml:space="preserve">Законодательного Собрания </w:t>
      </w:r>
      <w:r w:rsidR="000A75FA" w:rsidRPr="000A75FA">
        <w:rPr>
          <w:szCs w:val="28"/>
        </w:rPr>
        <w:t xml:space="preserve">по регламенту, депутатской этике и организации работы Законодательного Собрания </w:t>
      </w:r>
      <w:r w:rsidRPr="00980564">
        <w:rPr>
          <w:szCs w:val="28"/>
        </w:rPr>
        <w:t>приглашается депутат Законодательного Собрания, в отношении которого поступило предложение о досрочном прекращении полномочий, посредством почтового отправления, телефонограммы, телеграммы, факсимильной связи, электронной почты либо иных средств связи и доставки, обеспечивающих фиксирование информации и его вручение депутату Законодательного Собрания.</w:t>
      </w:r>
      <w:proofErr w:type="gramEnd"/>
      <w:r w:rsidRPr="00980564">
        <w:rPr>
          <w:szCs w:val="28"/>
        </w:rPr>
        <w:t xml:space="preserve"> Неявка депутата Законодательного Собрания на заседание комитета</w:t>
      </w:r>
      <w:r w:rsidR="00E55D6D" w:rsidRPr="00E55D6D">
        <w:t xml:space="preserve"> </w:t>
      </w:r>
      <w:r w:rsidR="00E55D6D" w:rsidRPr="00E55D6D">
        <w:rPr>
          <w:szCs w:val="28"/>
        </w:rPr>
        <w:t>Законодательного Собрания</w:t>
      </w:r>
      <w:r w:rsidRPr="00980564">
        <w:rPr>
          <w:szCs w:val="28"/>
        </w:rPr>
        <w:t xml:space="preserve"> </w:t>
      </w:r>
      <w:r w:rsidR="000A75FA" w:rsidRPr="000A75FA">
        <w:rPr>
          <w:szCs w:val="28"/>
        </w:rPr>
        <w:t xml:space="preserve">по регламенту, депутатской этике и организации работы Законодательного Собрания </w:t>
      </w:r>
      <w:r w:rsidRPr="00980564">
        <w:rPr>
          <w:szCs w:val="28"/>
        </w:rPr>
        <w:t>не является препятствием для рассмотрения данного предложения.</w:t>
      </w:r>
    </w:p>
    <w:p w:rsidR="005A164E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Pr="00980564">
        <w:rPr>
          <w:szCs w:val="28"/>
        </w:rPr>
        <w:t xml:space="preserve">Надлежащим уведомлением депутата Законодательного Собрания о направлении в его адрес запроса или приглашения на заседание комитета </w:t>
      </w:r>
      <w:r w:rsidR="00E55D6D" w:rsidRPr="00E55D6D">
        <w:rPr>
          <w:szCs w:val="28"/>
        </w:rPr>
        <w:t xml:space="preserve">Законодательного Собрания </w:t>
      </w:r>
      <w:r w:rsidRPr="00980564">
        <w:rPr>
          <w:szCs w:val="28"/>
        </w:rPr>
        <w:t>считается следующее: адресат отказался от получения запроса или приглашения на заседание комитета</w:t>
      </w:r>
      <w:r w:rsidR="00E55D6D" w:rsidRPr="00E55D6D">
        <w:t xml:space="preserve"> </w:t>
      </w:r>
      <w:r w:rsidR="00E55D6D" w:rsidRPr="00E55D6D">
        <w:rPr>
          <w:szCs w:val="28"/>
        </w:rPr>
        <w:t>Законодательного Собрания</w:t>
      </w:r>
      <w:r w:rsidRPr="00980564">
        <w:rPr>
          <w:szCs w:val="28"/>
        </w:rPr>
        <w:t xml:space="preserve"> и этот отказ зафиксирован установленным в организациях почтовой связи способом или государственным гражданским служащим аппарата Законодательного Собрания; несмотря на почтовое извещение, депутат Законодательного Собрания не явился за получением запроса или приглашения на заседание комитета</w:t>
      </w:r>
      <w:r w:rsidR="00C8376A" w:rsidRPr="00C8376A">
        <w:t xml:space="preserve"> </w:t>
      </w:r>
      <w:r w:rsidR="00E55D6D" w:rsidRPr="00E55D6D">
        <w:t xml:space="preserve">Законодательного Собрания </w:t>
      </w:r>
      <w:r w:rsidR="00C8376A" w:rsidRPr="00C8376A">
        <w:rPr>
          <w:szCs w:val="28"/>
        </w:rPr>
        <w:t>по регламенту, депутатской этике и организации работы Законодательного Собрания</w:t>
      </w:r>
      <w:r w:rsidRPr="00980564">
        <w:rPr>
          <w:szCs w:val="28"/>
        </w:rPr>
        <w:t xml:space="preserve">, </w:t>
      </w:r>
      <w:proofErr w:type="gramStart"/>
      <w:r w:rsidRPr="00980564">
        <w:rPr>
          <w:szCs w:val="28"/>
        </w:rPr>
        <w:t>направленных</w:t>
      </w:r>
      <w:proofErr w:type="gramEnd"/>
      <w:r w:rsidRPr="00980564">
        <w:rPr>
          <w:szCs w:val="28"/>
        </w:rPr>
        <w:t xml:space="preserve"> ему в установленном порядке, о чем организация почтовой связи уведомила Законодательное Собрание; запрос или приглашение на заседание комитета </w:t>
      </w:r>
      <w:r w:rsidR="00E55D6D" w:rsidRPr="00E55D6D">
        <w:rPr>
          <w:szCs w:val="28"/>
        </w:rPr>
        <w:t xml:space="preserve">Законодательного Собрания </w:t>
      </w:r>
      <w:r w:rsidR="00C8376A" w:rsidRPr="00C8376A">
        <w:rPr>
          <w:szCs w:val="28"/>
        </w:rPr>
        <w:t xml:space="preserve">по регламенту, депутатской этике и организации работы Законодательного Собрания </w:t>
      </w:r>
      <w:r w:rsidRPr="00980564">
        <w:rPr>
          <w:szCs w:val="28"/>
        </w:rPr>
        <w:t>не вручены в связи с отсутствием депутата Законодательного Собрания по указанному адресу, о чем организация почтовой связи уведомила Законодательное Собрание</w:t>
      </w:r>
      <w:r w:rsidR="005A164E">
        <w:rPr>
          <w:szCs w:val="28"/>
        </w:rPr>
        <w:t>.</w:t>
      </w:r>
    </w:p>
    <w:p w:rsidR="00204831" w:rsidRPr="00810B23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80564">
        <w:rPr>
          <w:szCs w:val="28"/>
        </w:rPr>
        <w:tab/>
        <w:t>Запрос или приглашение на заседание комитета</w:t>
      </w:r>
      <w:r w:rsidR="00AA6112" w:rsidRPr="00AA6112">
        <w:t xml:space="preserve"> </w:t>
      </w:r>
      <w:r w:rsidR="00E55D6D" w:rsidRPr="00E55D6D">
        <w:t xml:space="preserve">Законодательного Собрания </w:t>
      </w:r>
      <w:r w:rsidR="00AA6112" w:rsidRPr="00AA6112">
        <w:rPr>
          <w:szCs w:val="28"/>
        </w:rPr>
        <w:t>по регламенту, депутатской этике и организации работы Законодательного Собрания</w:t>
      </w:r>
      <w:r w:rsidRPr="00980564">
        <w:rPr>
          <w:szCs w:val="28"/>
        </w:rPr>
        <w:t xml:space="preserve"> направляется по последнему известному Законодательному Собранию месту жительства или месту нахождения депутата Законодательного Собрания и считаются доставленными, </w:t>
      </w:r>
      <w:r w:rsidRPr="00810B23">
        <w:rPr>
          <w:szCs w:val="28"/>
        </w:rPr>
        <w:t>даже если депутат Законодательного Собрания по этому адресу более не проживает или не находится.</w:t>
      </w: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810B23">
        <w:rPr>
          <w:szCs w:val="28"/>
        </w:rPr>
        <w:t>5.Депутат Законодательного Собрания должен быть</w:t>
      </w:r>
      <w:r w:rsidRPr="00980564">
        <w:rPr>
          <w:szCs w:val="28"/>
        </w:rPr>
        <w:t xml:space="preserve"> уведомлен о дате и времени проведения заседания комитета </w:t>
      </w:r>
      <w:r w:rsidR="00E55D6D" w:rsidRPr="00E55D6D">
        <w:rPr>
          <w:szCs w:val="28"/>
        </w:rPr>
        <w:t xml:space="preserve">Законодательного Собрания </w:t>
      </w:r>
      <w:r w:rsidR="00AA6112" w:rsidRPr="00AA6112">
        <w:rPr>
          <w:szCs w:val="28"/>
        </w:rPr>
        <w:t>по регламенту, депутатской этике и организации работы Законодательного Собрания</w:t>
      </w:r>
      <w:r w:rsidRPr="00980564">
        <w:rPr>
          <w:szCs w:val="28"/>
        </w:rPr>
        <w:t xml:space="preserve">, на котором планируется рассмотрение предложения о досрочном </w:t>
      </w:r>
      <w:r w:rsidRPr="00980564">
        <w:rPr>
          <w:szCs w:val="28"/>
        </w:rPr>
        <w:lastRenderedPageBreak/>
        <w:t>прекращении</w:t>
      </w:r>
      <w:r>
        <w:rPr>
          <w:szCs w:val="28"/>
        </w:rPr>
        <w:t xml:space="preserve"> </w:t>
      </w:r>
      <w:r w:rsidRPr="00980564">
        <w:rPr>
          <w:szCs w:val="28"/>
        </w:rPr>
        <w:t xml:space="preserve">его полномочий не менее чем за </w:t>
      </w:r>
      <w:r w:rsidR="00E55D6D">
        <w:rPr>
          <w:szCs w:val="28"/>
        </w:rPr>
        <w:t>пять</w:t>
      </w:r>
      <w:r w:rsidRPr="00980564">
        <w:rPr>
          <w:szCs w:val="28"/>
        </w:rPr>
        <w:t xml:space="preserve"> </w:t>
      </w:r>
      <w:r>
        <w:rPr>
          <w:szCs w:val="28"/>
        </w:rPr>
        <w:t xml:space="preserve">календарных </w:t>
      </w:r>
      <w:r w:rsidRPr="00980564">
        <w:rPr>
          <w:szCs w:val="28"/>
        </w:rPr>
        <w:t xml:space="preserve">дней до даты проведения заседания комитета </w:t>
      </w:r>
      <w:r w:rsidR="00E55D6D" w:rsidRPr="00E55D6D">
        <w:rPr>
          <w:szCs w:val="28"/>
        </w:rPr>
        <w:t xml:space="preserve">Законодательного Собрания </w:t>
      </w:r>
      <w:r w:rsidR="00AA6112" w:rsidRPr="00AA6112">
        <w:rPr>
          <w:szCs w:val="28"/>
        </w:rPr>
        <w:t>по регламенту, депутатской этике и организации работы Законодательного Собрания</w:t>
      </w:r>
      <w:r w:rsidRPr="00980564">
        <w:rPr>
          <w:szCs w:val="28"/>
        </w:rPr>
        <w:t>.</w:t>
      </w:r>
      <w:proofErr w:type="gramEnd"/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810B23">
        <w:rPr>
          <w:szCs w:val="28"/>
        </w:rPr>
        <w:t>6.Комитет</w:t>
      </w:r>
      <w:r w:rsidR="00E434A2" w:rsidRPr="00810B23">
        <w:t xml:space="preserve"> </w:t>
      </w:r>
      <w:r w:rsidR="00E55D6D" w:rsidRPr="00E55D6D">
        <w:t xml:space="preserve">Законодательного Собрания </w:t>
      </w:r>
      <w:r w:rsidR="00E434A2" w:rsidRPr="00810B23">
        <w:rPr>
          <w:szCs w:val="28"/>
        </w:rPr>
        <w:t xml:space="preserve">по регламенту, депутатской этике и организации работы Законодательного Собрания </w:t>
      </w:r>
      <w:r w:rsidRPr="00810B23">
        <w:rPr>
          <w:szCs w:val="28"/>
        </w:rPr>
        <w:t xml:space="preserve">при рассмотрении предложения о досрочном прекращении полномочий депутата Законодательного Собрания, осуществляет проверку факта ненадлежащего </w:t>
      </w:r>
      <w:r w:rsidRPr="00810B23">
        <w:rPr>
          <w:rFonts w:eastAsia="SimSun"/>
          <w:szCs w:val="28"/>
          <w:lang w:eastAsia="zh-CN"/>
        </w:rPr>
        <w:t>исполнение депутатом Законодательного Собрания своих обязанностей, выразивше</w:t>
      </w:r>
      <w:r w:rsidR="00570406" w:rsidRPr="00810B23">
        <w:rPr>
          <w:rFonts w:eastAsia="SimSun"/>
          <w:szCs w:val="28"/>
          <w:lang w:eastAsia="zh-CN"/>
        </w:rPr>
        <w:t>го</w:t>
      </w:r>
      <w:r w:rsidRPr="00810B23">
        <w:rPr>
          <w:rFonts w:eastAsia="SimSun"/>
          <w:szCs w:val="28"/>
          <w:lang w:eastAsia="zh-CN"/>
        </w:rPr>
        <w:t>ся в систематическом отсутствии без уважительных причин на очередных заседаниях Законодательного Собрания и (или) комитета Законодательного Собрания, членом которого он является</w:t>
      </w:r>
      <w:r w:rsidR="00E55D6D">
        <w:rPr>
          <w:rFonts w:eastAsia="SimSun"/>
          <w:szCs w:val="28"/>
          <w:lang w:eastAsia="zh-CN"/>
        </w:rPr>
        <w:t>,</w:t>
      </w:r>
      <w:r w:rsidRPr="00810B23">
        <w:rPr>
          <w:rFonts w:eastAsia="SimSun"/>
          <w:szCs w:val="28"/>
          <w:lang w:eastAsia="zh-CN"/>
        </w:rPr>
        <w:t xml:space="preserve"> </w:t>
      </w:r>
      <w:r w:rsidRPr="00810B23">
        <w:rPr>
          <w:szCs w:val="28"/>
        </w:rPr>
        <w:t>и по результатам рассмотрения принимает решение.</w:t>
      </w:r>
      <w:r w:rsidRPr="00980564">
        <w:rPr>
          <w:szCs w:val="28"/>
        </w:rPr>
        <w:t xml:space="preserve">  </w:t>
      </w:r>
      <w:proofErr w:type="gramEnd"/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810B23">
        <w:rPr>
          <w:szCs w:val="28"/>
        </w:rPr>
        <w:t xml:space="preserve">7.В случае, если при рассмотрении предложения о досрочном прекращении полномочий депутата Законодательного Собрания комитет </w:t>
      </w:r>
      <w:r w:rsidR="00E55D6D" w:rsidRPr="00E55D6D">
        <w:rPr>
          <w:szCs w:val="28"/>
        </w:rPr>
        <w:t xml:space="preserve">Законодательного Собрания </w:t>
      </w:r>
      <w:r w:rsidR="00E434A2" w:rsidRPr="00810B23">
        <w:rPr>
          <w:szCs w:val="28"/>
        </w:rPr>
        <w:t xml:space="preserve">по регламенту, депутатской этике и организации работы Законодательного Собрания </w:t>
      </w:r>
      <w:r w:rsidRPr="00810B23">
        <w:rPr>
          <w:szCs w:val="28"/>
        </w:rPr>
        <w:t xml:space="preserve">примет решение об отсутствии оснований для досрочного прекращения полномочий депутата Законодательного Собрания, установленных Законом Приморского края </w:t>
      </w:r>
      <w:r w:rsidR="00E55D6D">
        <w:rPr>
          <w:szCs w:val="28"/>
        </w:rPr>
        <w:br/>
      </w:r>
      <w:r w:rsidRPr="00810B23">
        <w:rPr>
          <w:szCs w:val="28"/>
        </w:rPr>
        <w:t>"О статусе депутата Законодательного Собрания</w:t>
      </w:r>
      <w:r w:rsidR="00E55D6D">
        <w:rPr>
          <w:szCs w:val="28"/>
        </w:rPr>
        <w:t xml:space="preserve"> Приморского края</w:t>
      </w:r>
      <w:r w:rsidRPr="00810B23">
        <w:rPr>
          <w:szCs w:val="28"/>
        </w:rPr>
        <w:t xml:space="preserve">", комитет </w:t>
      </w:r>
      <w:r w:rsidR="00E55D6D" w:rsidRPr="00E55D6D">
        <w:rPr>
          <w:szCs w:val="28"/>
        </w:rPr>
        <w:t xml:space="preserve">Законодательного Собрания </w:t>
      </w:r>
      <w:r w:rsidR="00E434A2" w:rsidRPr="00810B23">
        <w:rPr>
          <w:szCs w:val="28"/>
        </w:rPr>
        <w:t>по регламенту, депутатской этике и организации работы Законодательного</w:t>
      </w:r>
      <w:proofErr w:type="gramEnd"/>
      <w:r w:rsidR="00E434A2" w:rsidRPr="00810B23">
        <w:rPr>
          <w:szCs w:val="28"/>
        </w:rPr>
        <w:t xml:space="preserve"> Собрания </w:t>
      </w:r>
      <w:r w:rsidRPr="00810B23">
        <w:rPr>
          <w:szCs w:val="28"/>
        </w:rPr>
        <w:t>информирует о принятом решении инициатора</w:t>
      </w:r>
      <w:r w:rsidR="001F0A30" w:rsidRPr="00810B23">
        <w:rPr>
          <w:szCs w:val="28"/>
        </w:rPr>
        <w:t>,</w:t>
      </w:r>
      <w:r w:rsidRPr="00810B23">
        <w:rPr>
          <w:szCs w:val="28"/>
        </w:rPr>
        <w:t xml:space="preserve"> внесшего предложение о досрочном прекращении полномочий депутата Законодательного Собрания.</w:t>
      </w:r>
    </w:p>
    <w:p w:rsidR="00204831" w:rsidRPr="00980564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8.</w:t>
      </w:r>
      <w:r w:rsidRPr="00980564">
        <w:rPr>
          <w:szCs w:val="28"/>
        </w:rPr>
        <w:t xml:space="preserve">В случае, если при рассмотрении предложения о досрочном прекращении полномочий депутата Законодательного Собрания, комитет </w:t>
      </w:r>
      <w:r w:rsidR="00E55D6D" w:rsidRPr="00E55D6D">
        <w:rPr>
          <w:szCs w:val="28"/>
        </w:rPr>
        <w:t xml:space="preserve">Законодательного Собрания </w:t>
      </w:r>
      <w:r w:rsidR="00E434A2" w:rsidRPr="00E434A2">
        <w:rPr>
          <w:szCs w:val="28"/>
        </w:rPr>
        <w:t xml:space="preserve">по регламенту, депутатской этике и организации работы Законодательного Собрания </w:t>
      </w:r>
      <w:r w:rsidRPr="00980564">
        <w:rPr>
          <w:szCs w:val="28"/>
        </w:rPr>
        <w:t>примет решение о наличии оснований для досрочного прекращения полномочий депутата Законодательного Собрания, установленных Законом Приморского края "О статусе депутата Законодательного Собрания</w:t>
      </w:r>
      <w:r w:rsidR="00E55D6D">
        <w:rPr>
          <w:szCs w:val="28"/>
        </w:rPr>
        <w:t xml:space="preserve"> Приморского края</w:t>
      </w:r>
      <w:r w:rsidRPr="00980564">
        <w:rPr>
          <w:szCs w:val="28"/>
        </w:rPr>
        <w:t>", то комитетом</w:t>
      </w:r>
      <w:r w:rsidR="00E55D6D" w:rsidRPr="00E55D6D">
        <w:t xml:space="preserve"> </w:t>
      </w:r>
      <w:r w:rsidR="00E55D6D" w:rsidRPr="00E55D6D">
        <w:rPr>
          <w:szCs w:val="28"/>
        </w:rPr>
        <w:t>Законодательного Собрания</w:t>
      </w:r>
      <w:r w:rsidRPr="00980564">
        <w:rPr>
          <w:szCs w:val="28"/>
        </w:rPr>
        <w:t xml:space="preserve"> </w:t>
      </w:r>
      <w:r w:rsidR="00E434A2" w:rsidRPr="00E434A2">
        <w:rPr>
          <w:szCs w:val="28"/>
        </w:rPr>
        <w:t>по регламенту, депутатской этике и организации работы</w:t>
      </w:r>
      <w:proofErr w:type="gramEnd"/>
      <w:r w:rsidR="00E434A2" w:rsidRPr="00E434A2">
        <w:rPr>
          <w:szCs w:val="28"/>
        </w:rPr>
        <w:t xml:space="preserve"> Законодательного Собрания </w:t>
      </w:r>
      <w:r w:rsidRPr="00980564">
        <w:rPr>
          <w:szCs w:val="28"/>
        </w:rPr>
        <w:t xml:space="preserve">на рассмотрение Законодательного Собрания вносится вопрос о досрочном прекращении полномочий депутата Законодательного Собрания.  </w:t>
      </w:r>
    </w:p>
    <w:p w:rsidR="00204831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4831" w:rsidRDefault="00204831" w:rsidP="00636A57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980564">
        <w:rPr>
          <w:szCs w:val="28"/>
        </w:rPr>
        <w:t xml:space="preserve"> </w:t>
      </w:r>
      <w:r w:rsidR="00E55D6D">
        <w:rPr>
          <w:szCs w:val="28"/>
        </w:rPr>
        <w:t>81</w:t>
      </w:r>
      <w:r w:rsidR="00E55D6D">
        <w:rPr>
          <w:szCs w:val="28"/>
          <w:vertAlign w:val="superscript"/>
        </w:rPr>
        <w:t>3</w:t>
      </w:r>
      <w:r>
        <w:rPr>
          <w:szCs w:val="28"/>
        </w:rPr>
        <w:t>.</w:t>
      </w:r>
      <w:r w:rsidR="00834225">
        <w:rPr>
          <w:szCs w:val="28"/>
        </w:rPr>
        <w:t xml:space="preserve"> ПРИНЯТИЕ ПОСТАНОВЛЕНИЯ О </w:t>
      </w:r>
      <w:proofErr w:type="gramStart"/>
      <w:r w:rsidR="00834225">
        <w:rPr>
          <w:szCs w:val="28"/>
        </w:rPr>
        <w:t>ДОСРОЧНОМ</w:t>
      </w:r>
      <w:proofErr w:type="gramEnd"/>
    </w:p>
    <w:p w:rsidR="00834225" w:rsidRDefault="00834225" w:rsidP="00690026">
      <w:pPr>
        <w:autoSpaceDE w:val="0"/>
        <w:autoSpaceDN w:val="0"/>
        <w:adjustRightInd w:val="0"/>
        <w:ind w:firstLine="2410"/>
        <w:jc w:val="both"/>
        <w:outlineLvl w:val="0"/>
        <w:rPr>
          <w:szCs w:val="28"/>
        </w:rPr>
      </w:pPr>
      <w:proofErr w:type="gramStart"/>
      <w:r>
        <w:rPr>
          <w:szCs w:val="28"/>
        </w:rPr>
        <w:t>ПРЕКРАЩЕНИИ</w:t>
      </w:r>
      <w:proofErr w:type="gramEnd"/>
      <w:r>
        <w:rPr>
          <w:szCs w:val="28"/>
        </w:rPr>
        <w:t xml:space="preserve"> ПОЛНОМОЧИЙ ДЕПУТАТА </w:t>
      </w:r>
    </w:p>
    <w:p w:rsidR="00834225" w:rsidRDefault="00834225" w:rsidP="00690026">
      <w:pPr>
        <w:tabs>
          <w:tab w:val="left" w:pos="-426"/>
        </w:tabs>
        <w:autoSpaceDE w:val="0"/>
        <w:autoSpaceDN w:val="0"/>
        <w:adjustRightInd w:val="0"/>
        <w:ind w:firstLine="2410"/>
        <w:jc w:val="both"/>
        <w:outlineLvl w:val="0"/>
        <w:rPr>
          <w:szCs w:val="28"/>
        </w:rPr>
      </w:pPr>
      <w:r>
        <w:rPr>
          <w:szCs w:val="28"/>
        </w:rPr>
        <w:t>ЗАКОНОДАТЕЛЬНОГО СОБРАНИЯ</w:t>
      </w:r>
    </w:p>
    <w:p w:rsidR="00E434A2" w:rsidRPr="00980564" w:rsidRDefault="00E434A2" w:rsidP="00636A57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204831" w:rsidRDefault="00204831" w:rsidP="00636A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Постановление о досрочном прекращении полномочий депутата Законодательного Собрания принимается квалифицированным большинством в две трети голосов от установленного числа депутатов Законодательного Собрания открытым голосованием</w:t>
      </w:r>
      <w:proofErr w:type="gramStart"/>
      <w:r>
        <w:rPr>
          <w:szCs w:val="28"/>
        </w:rPr>
        <w:t>.".</w:t>
      </w:r>
      <w:proofErr w:type="gramEnd"/>
    </w:p>
    <w:p w:rsidR="005A164E" w:rsidRDefault="005A164E" w:rsidP="00636A57">
      <w:pPr>
        <w:ind w:firstLine="708"/>
        <w:jc w:val="both"/>
        <w:rPr>
          <w:szCs w:val="28"/>
        </w:rPr>
      </w:pPr>
    </w:p>
    <w:p w:rsidR="00204831" w:rsidRDefault="00204831" w:rsidP="00636A57">
      <w:pPr>
        <w:ind w:firstLine="708"/>
        <w:jc w:val="both"/>
      </w:pPr>
      <w:r w:rsidRPr="00E56FE4">
        <w:rPr>
          <w:szCs w:val="28"/>
        </w:rPr>
        <w:lastRenderedPageBreak/>
        <w:t>2.Настоящее постановление вступает в силу со дня его принятия.</w:t>
      </w:r>
    </w:p>
    <w:p w:rsidR="00204831" w:rsidRDefault="00204831" w:rsidP="004B5EB2">
      <w:pPr>
        <w:jc w:val="both"/>
      </w:pPr>
    </w:p>
    <w:p w:rsidR="00204831" w:rsidRDefault="00204831" w:rsidP="004B5EB2">
      <w:pPr>
        <w:jc w:val="both"/>
      </w:pPr>
    </w:p>
    <w:p w:rsidR="00204831" w:rsidRDefault="00204831" w:rsidP="004B5EB2">
      <w:pPr>
        <w:jc w:val="both"/>
      </w:pPr>
    </w:p>
    <w:p w:rsidR="00204831" w:rsidRDefault="00204831" w:rsidP="008B0C2F">
      <w:pPr>
        <w:jc w:val="both"/>
        <w:outlineLvl w:val="0"/>
      </w:pPr>
      <w:r>
        <w:t>Председатель</w:t>
      </w:r>
    </w:p>
    <w:p w:rsidR="00204831" w:rsidRDefault="00204831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204831" w:rsidSect="00A31F70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D6A" w:rsidRDefault="00472D6A">
      <w:r>
        <w:separator/>
      </w:r>
    </w:p>
  </w:endnote>
  <w:endnote w:type="continuationSeparator" w:id="0">
    <w:p w:rsidR="00472D6A" w:rsidRDefault="00472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D6A" w:rsidRDefault="00472D6A">
      <w:r>
        <w:separator/>
      </w:r>
    </w:p>
  </w:footnote>
  <w:footnote w:type="continuationSeparator" w:id="0">
    <w:p w:rsidR="00472D6A" w:rsidRDefault="00472D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831" w:rsidRDefault="00757634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663F">
      <w:rPr>
        <w:noProof/>
      </w:rPr>
      <w:t>2</w:t>
    </w:r>
    <w:r>
      <w:rPr>
        <w:noProof/>
      </w:rPr>
      <w:fldChar w:fldCharType="end"/>
    </w:r>
  </w:p>
  <w:p w:rsidR="00204831" w:rsidRDefault="002048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2137A"/>
    <w:rsid w:val="0003455C"/>
    <w:rsid w:val="0005446A"/>
    <w:rsid w:val="00057575"/>
    <w:rsid w:val="00057F6F"/>
    <w:rsid w:val="00064E8F"/>
    <w:rsid w:val="000763E3"/>
    <w:rsid w:val="00086ABC"/>
    <w:rsid w:val="00092667"/>
    <w:rsid w:val="000A75FA"/>
    <w:rsid w:val="000B3FB2"/>
    <w:rsid w:val="000D628E"/>
    <w:rsid w:val="000E376F"/>
    <w:rsid w:val="000E5228"/>
    <w:rsid w:val="000F4C84"/>
    <w:rsid w:val="000F77DD"/>
    <w:rsid w:val="00123119"/>
    <w:rsid w:val="00135CE6"/>
    <w:rsid w:val="00155F7F"/>
    <w:rsid w:val="00191FF5"/>
    <w:rsid w:val="00197A35"/>
    <w:rsid w:val="001D0795"/>
    <w:rsid w:val="001D2020"/>
    <w:rsid w:val="001F0A30"/>
    <w:rsid w:val="00201342"/>
    <w:rsid w:val="00204831"/>
    <w:rsid w:val="00204D34"/>
    <w:rsid w:val="00206857"/>
    <w:rsid w:val="0022479E"/>
    <w:rsid w:val="00225827"/>
    <w:rsid w:val="00227DD5"/>
    <w:rsid w:val="00232CF0"/>
    <w:rsid w:val="00267FB4"/>
    <w:rsid w:val="002728CE"/>
    <w:rsid w:val="002A67C8"/>
    <w:rsid w:val="002B4AF2"/>
    <w:rsid w:val="002B7E90"/>
    <w:rsid w:val="002F0799"/>
    <w:rsid w:val="002F2544"/>
    <w:rsid w:val="00307981"/>
    <w:rsid w:val="003167D8"/>
    <w:rsid w:val="00317133"/>
    <w:rsid w:val="00326A1C"/>
    <w:rsid w:val="003325F4"/>
    <w:rsid w:val="00347198"/>
    <w:rsid w:val="003519F7"/>
    <w:rsid w:val="0036154F"/>
    <w:rsid w:val="003701CE"/>
    <w:rsid w:val="0038356B"/>
    <w:rsid w:val="003926AB"/>
    <w:rsid w:val="00392E21"/>
    <w:rsid w:val="00393523"/>
    <w:rsid w:val="00396200"/>
    <w:rsid w:val="003A62ED"/>
    <w:rsid w:val="003C51C0"/>
    <w:rsid w:val="003D2B64"/>
    <w:rsid w:val="00415686"/>
    <w:rsid w:val="0042663F"/>
    <w:rsid w:val="004272FA"/>
    <w:rsid w:val="00433A1D"/>
    <w:rsid w:val="00442C4B"/>
    <w:rsid w:val="00445F6A"/>
    <w:rsid w:val="004510BA"/>
    <w:rsid w:val="0045445B"/>
    <w:rsid w:val="00472D6A"/>
    <w:rsid w:val="004A7E70"/>
    <w:rsid w:val="004B1854"/>
    <w:rsid w:val="004B23EB"/>
    <w:rsid w:val="004B3361"/>
    <w:rsid w:val="004B5EB2"/>
    <w:rsid w:val="004B69FA"/>
    <w:rsid w:val="004D1A01"/>
    <w:rsid w:val="004D1DC2"/>
    <w:rsid w:val="004E1B65"/>
    <w:rsid w:val="004F283C"/>
    <w:rsid w:val="00504BA7"/>
    <w:rsid w:val="005130B8"/>
    <w:rsid w:val="005478FB"/>
    <w:rsid w:val="00553EBC"/>
    <w:rsid w:val="005625A4"/>
    <w:rsid w:val="00570406"/>
    <w:rsid w:val="00596D76"/>
    <w:rsid w:val="005A164E"/>
    <w:rsid w:val="005A6019"/>
    <w:rsid w:val="005B0E4C"/>
    <w:rsid w:val="005B57F5"/>
    <w:rsid w:val="005C3D7D"/>
    <w:rsid w:val="005E6130"/>
    <w:rsid w:val="006015AA"/>
    <w:rsid w:val="00620A87"/>
    <w:rsid w:val="006312D9"/>
    <w:rsid w:val="00636A57"/>
    <w:rsid w:val="006404A0"/>
    <w:rsid w:val="006435C2"/>
    <w:rsid w:val="00657230"/>
    <w:rsid w:val="00661CCD"/>
    <w:rsid w:val="00690026"/>
    <w:rsid w:val="00693D97"/>
    <w:rsid w:val="00695A4A"/>
    <w:rsid w:val="006A7106"/>
    <w:rsid w:val="006B5F7E"/>
    <w:rsid w:val="006D45ED"/>
    <w:rsid w:val="006E23D5"/>
    <w:rsid w:val="006E650F"/>
    <w:rsid w:val="007029D4"/>
    <w:rsid w:val="00705384"/>
    <w:rsid w:val="007119D0"/>
    <w:rsid w:val="0071497D"/>
    <w:rsid w:val="00724941"/>
    <w:rsid w:val="00726997"/>
    <w:rsid w:val="00734F9B"/>
    <w:rsid w:val="00746FEB"/>
    <w:rsid w:val="00757634"/>
    <w:rsid w:val="007620B4"/>
    <w:rsid w:val="00770E9F"/>
    <w:rsid w:val="00774574"/>
    <w:rsid w:val="00781E2D"/>
    <w:rsid w:val="007845CD"/>
    <w:rsid w:val="007A58E7"/>
    <w:rsid w:val="007B48E7"/>
    <w:rsid w:val="007B5289"/>
    <w:rsid w:val="007F1811"/>
    <w:rsid w:val="00810B23"/>
    <w:rsid w:val="0082240C"/>
    <w:rsid w:val="008237D7"/>
    <w:rsid w:val="00833AD4"/>
    <w:rsid w:val="00834225"/>
    <w:rsid w:val="00835A0E"/>
    <w:rsid w:val="00837A35"/>
    <w:rsid w:val="00853144"/>
    <w:rsid w:val="00857157"/>
    <w:rsid w:val="008818A7"/>
    <w:rsid w:val="0089742D"/>
    <w:rsid w:val="008A0D5C"/>
    <w:rsid w:val="008B0C2F"/>
    <w:rsid w:val="008B1419"/>
    <w:rsid w:val="008C2E63"/>
    <w:rsid w:val="008C681B"/>
    <w:rsid w:val="008D1420"/>
    <w:rsid w:val="008D4418"/>
    <w:rsid w:val="008E6EDC"/>
    <w:rsid w:val="008F33CE"/>
    <w:rsid w:val="0090331F"/>
    <w:rsid w:val="00905324"/>
    <w:rsid w:val="0090780A"/>
    <w:rsid w:val="0091341B"/>
    <w:rsid w:val="0091513C"/>
    <w:rsid w:val="00922AED"/>
    <w:rsid w:val="00924541"/>
    <w:rsid w:val="00924B45"/>
    <w:rsid w:val="0092767D"/>
    <w:rsid w:val="00931FD6"/>
    <w:rsid w:val="009372FF"/>
    <w:rsid w:val="0094344A"/>
    <w:rsid w:val="00952037"/>
    <w:rsid w:val="0097069C"/>
    <w:rsid w:val="00971B24"/>
    <w:rsid w:val="00980564"/>
    <w:rsid w:val="00986647"/>
    <w:rsid w:val="009957B6"/>
    <w:rsid w:val="009959AC"/>
    <w:rsid w:val="009A44AE"/>
    <w:rsid w:val="009A7BBB"/>
    <w:rsid w:val="009C06BA"/>
    <w:rsid w:val="009C4CFD"/>
    <w:rsid w:val="009C57EA"/>
    <w:rsid w:val="009D0536"/>
    <w:rsid w:val="009F5D50"/>
    <w:rsid w:val="00A04072"/>
    <w:rsid w:val="00A10B0B"/>
    <w:rsid w:val="00A13794"/>
    <w:rsid w:val="00A21EFC"/>
    <w:rsid w:val="00A26C60"/>
    <w:rsid w:val="00A31F70"/>
    <w:rsid w:val="00A6060F"/>
    <w:rsid w:val="00A63E61"/>
    <w:rsid w:val="00A657AB"/>
    <w:rsid w:val="00A80194"/>
    <w:rsid w:val="00A93332"/>
    <w:rsid w:val="00AA6112"/>
    <w:rsid w:val="00AB104F"/>
    <w:rsid w:val="00AC74F6"/>
    <w:rsid w:val="00AE4999"/>
    <w:rsid w:val="00AE5EE6"/>
    <w:rsid w:val="00B12061"/>
    <w:rsid w:val="00B2231D"/>
    <w:rsid w:val="00B45A7B"/>
    <w:rsid w:val="00B53C2D"/>
    <w:rsid w:val="00B72C8D"/>
    <w:rsid w:val="00B81912"/>
    <w:rsid w:val="00B85F33"/>
    <w:rsid w:val="00B93FD3"/>
    <w:rsid w:val="00BA0694"/>
    <w:rsid w:val="00BA58C7"/>
    <w:rsid w:val="00BB5046"/>
    <w:rsid w:val="00C01C95"/>
    <w:rsid w:val="00C02C83"/>
    <w:rsid w:val="00C160F2"/>
    <w:rsid w:val="00C20E8F"/>
    <w:rsid w:val="00C5726E"/>
    <w:rsid w:val="00C80AC0"/>
    <w:rsid w:val="00C8376A"/>
    <w:rsid w:val="00CA562F"/>
    <w:rsid w:val="00CA7E54"/>
    <w:rsid w:val="00CE00DD"/>
    <w:rsid w:val="00CE19AB"/>
    <w:rsid w:val="00CE19DF"/>
    <w:rsid w:val="00CE4AD5"/>
    <w:rsid w:val="00D02716"/>
    <w:rsid w:val="00D04CC3"/>
    <w:rsid w:val="00D563BB"/>
    <w:rsid w:val="00D62193"/>
    <w:rsid w:val="00D77255"/>
    <w:rsid w:val="00D8325E"/>
    <w:rsid w:val="00D83E09"/>
    <w:rsid w:val="00DE2AAC"/>
    <w:rsid w:val="00DF01B2"/>
    <w:rsid w:val="00E10CF6"/>
    <w:rsid w:val="00E15140"/>
    <w:rsid w:val="00E25AFE"/>
    <w:rsid w:val="00E343EF"/>
    <w:rsid w:val="00E3795D"/>
    <w:rsid w:val="00E37C39"/>
    <w:rsid w:val="00E4014E"/>
    <w:rsid w:val="00E434A2"/>
    <w:rsid w:val="00E55D6D"/>
    <w:rsid w:val="00E56FE4"/>
    <w:rsid w:val="00E57D89"/>
    <w:rsid w:val="00E76180"/>
    <w:rsid w:val="00E8037F"/>
    <w:rsid w:val="00E83612"/>
    <w:rsid w:val="00E93A7F"/>
    <w:rsid w:val="00EA55C3"/>
    <w:rsid w:val="00ED01CF"/>
    <w:rsid w:val="00ED42EB"/>
    <w:rsid w:val="00ED66A9"/>
    <w:rsid w:val="00EE0344"/>
    <w:rsid w:val="00EF1B8B"/>
    <w:rsid w:val="00EF2B34"/>
    <w:rsid w:val="00EF502B"/>
    <w:rsid w:val="00F5799D"/>
    <w:rsid w:val="00F6298C"/>
    <w:rsid w:val="00F63E69"/>
    <w:rsid w:val="00F66BF6"/>
    <w:rsid w:val="00F74DCB"/>
    <w:rsid w:val="00F75CDD"/>
    <w:rsid w:val="00F972BA"/>
    <w:rsid w:val="00FA40ED"/>
    <w:rsid w:val="00FE5C12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23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31F70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393523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39352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7269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cs="Times New Roman"/>
      <w:sz w:val="2"/>
    </w:rPr>
  </w:style>
  <w:style w:type="paragraph" w:customStyle="1" w:styleId="ConsPlusNormal">
    <w:name w:val="ConsPlusNormal"/>
    <w:uiPriority w:val="99"/>
    <w:rsid w:val="0003455C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Document Map"/>
    <w:basedOn w:val="a"/>
    <w:link w:val="aa"/>
    <w:uiPriority w:val="99"/>
    <w:semiHidden/>
    <w:rsid w:val="008B0C2F"/>
    <w:pPr>
      <w:shd w:val="clear" w:color="auto" w:fill="000080"/>
    </w:pPr>
    <w:rPr>
      <w:rFonts w:ascii="Tahoma" w:hAnsi="Tahoma" w:cs="Tahoma"/>
      <w:sz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23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31F70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393523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39352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7269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cs="Times New Roman"/>
      <w:sz w:val="2"/>
    </w:rPr>
  </w:style>
  <w:style w:type="paragraph" w:customStyle="1" w:styleId="ConsPlusNormal">
    <w:name w:val="ConsPlusNormal"/>
    <w:uiPriority w:val="99"/>
    <w:rsid w:val="0003455C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Document Map"/>
    <w:basedOn w:val="a"/>
    <w:link w:val="aa"/>
    <w:uiPriority w:val="99"/>
    <w:semiHidden/>
    <w:rsid w:val="008B0C2F"/>
    <w:pPr>
      <w:shd w:val="clear" w:color="auto" w:fill="000080"/>
    </w:pPr>
    <w:rPr>
      <w:rFonts w:ascii="Tahoma" w:hAnsi="Tahoma" w:cs="Tahoma"/>
      <w:sz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133</TotalTime>
  <Pages>8</Pages>
  <Words>2551</Words>
  <Characters>14544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47</cp:revision>
  <cp:lastPrinted>2017-03-24T02:01:00Z</cp:lastPrinted>
  <dcterms:created xsi:type="dcterms:W3CDTF">2017-03-14T05:25:00Z</dcterms:created>
  <dcterms:modified xsi:type="dcterms:W3CDTF">2017-03-24T02:03:00Z</dcterms:modified>
</cp:coreProperties>
</file>