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D791F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5013960</wp:posOffset>
                      </wp:positionH>
                      <wp:positionV relativeFrom="page">
                        <wp:posOffset>548640</wp:posOffset>
                      </wp:positionV>
                      <wp:extent cx="2081530" cy="828040"/>
                      <wp:effectExtent l="381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153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25B63" w:rsidRPr="00125B63" w:rsidRDefault="00125B63" w:rsidP="00125B6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5B63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A165F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125B63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125B63" w:rsidRPr="00125B63" w:rsidRDefault="00125B63" w:rsidP="00125B6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5B63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1548B" w:rsidRDefault="00125B63" w:rsidP="00125B6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125B63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4.8pt;margin-top:43.2pt;width:163.9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" o:allowincell="f" stroked="f">
                      <v:textbox inset="0,0,0,0">
                        <w:txbxContent>
                          <w:p w:rsidR="00125B63" w:rsidRPr="00125B63" w:rsidRDefault="00125B63" w:rsidP="00125B63">
                            <w:pPr>
                              <w:rPr>
                                <w:sz w:val="20"/>
                              </w:rPr>
                            </w:pPr>
                            <w:r w:rsidRPr="00125B63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A165F">
                              <w:rPr>
                                <w:sz w:val="20"/>
                              </w:rPr>
                              <w:t>внесен</w:t>
                            </w:r>
                            <w:r w:rsidRPr="00125B63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125B63" w:rsidRPr="00125B63" w:rsidRDefault="00125B63" w:rsidP="00125B63">
                            <w:pPr>
                              <w:rPr>
                                <w:sz w:val="20"/>
                              </w:rPr>
                            </w:pPr>
                            <w:r w:rsidRPr="00125B63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1548B" w:rsidRDefault="00125B63" w:rsidP="00125B63">
                            <w:pPr>
                              <w:rPr>
                                <w:sz w:val="20"/>
                              </w:rPr>
                            </w:pPr>
                            <w:r w:rsidRPr="00125B63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0188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0636FD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0636FD">
              <w:t>Положении об общественной приемной депутата Законодател</w:t>
            </w:r>
            <w:proofErr w:type="gramStart"/>
            <w:r w:rsidR="000636FD">
              <w:t>ь-</w:t>
            </w:r>
            <w:proofErr w:type="gramEnd"/>
            <w:r w:rsidR="000636FD">
              <w:t xml:space="preserve"> </w:t>
            </w:r>
            <w:proofErr w:type="spellStart"/>
            <w:r w:rsidR="000636FD">
              <w:t>ного</w:t>
            </w:r>
            <w:proofErr w:type="spellEnd"/>
            <w:r w:rsidR="000636FD">
              <w:t xml:space="preserve"> Собрания Приморского края </w:t>
            </w:r>
          </w:p>
        </w:tc>
        <w:bookmarkStart w:id="0" w:name="_GoBack"/>
        <w:bookmarkEnd w:id="0"/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</w:t>
      </w:r>
      <w:r w:rsidR="00E903FA">
        <w:t xml:space="preserve">Утвердить Положение </w:t>
      </w:r>
      <w:r w:rsidR="00E903FA" w:rsidRPr="00E903FA">
        <w:t>об общественной приемной депутата Законодательного Собрания Приморского края</w:t>
      </w:r>
      <w:r w:rsidR="00E903FA">
        <w:t xml:space="preserve"> (прилагается).</w:t>
      </w:r>
    </w:p>
    <w:p w:rsidR="00472729" w:rsidRDefault="00472729" w:rsidP="000457F7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0D13B5">
        <w:t>2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61B" w:rsidRDefault="0026261B">
      <w:r>
        <w:separator/>
      </w:r>
    </w:p>
  </w:endnote>
  <w:endnote w:type="continuationSeparator" w:id="0">
    <w:p w:rsidR="0026261B" w:rsidRDefault="0026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61B" w:rsidRDefault="0026261B">
      <w:r>
        <w:separator/>
      </w:r>
    </w:p>
  </w:footnote>
  <w:footnote w:type="continuationSeparator" w:id="0">
    <w:p w:rsidR="0026261B" w:rsidRDefault="00262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57F7"/>
    <w:rsid w:val="00057575"/>
    <w:rsid w:val="000636FD"/>
    <w:rsid w:val="0008071B"/>
    <w:rsid w:val="000917C8"/>
    <w:rsid w:val="000922F9"/>
    <w:rsid w:val="000B3FB2"/>
    <w:rsid w:val="000D13B5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26C0"/>
    <w:rsid w:val="00203DD3"/>
    <w:rsid w:val="0022479E"/>
    <w:rsid w:val="0026261B"/>
    <w:rsid w:val="002B6843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3D791F"/>
    <w:rsid w:val="0045483D"/>
    <w:rsid w:val="00472729"/>
    <w:rsid w:val="00496906"/>
    <w:rsid w:val="004B5EB2"/>
    <w:rsid w:val="004B69FA"/>
    <w:rsid w:val="004D1A01"/>
    <w:rsid w:val="005018D7"/>
    <w:rsid w:val="005A6019"/>
    <w:rsid w:val="005E6130"/>
    <w:rsid w:val="00613293"/>
    <w:rsid w:val="006375CD"/>
    <w:rsid w:val="0064712A"/>
    <w:rsid w:val="00667D86"/>
    <w:rsid w:val="006774A4"/>
    <w:rsid w:val="00695A4A"/>
    <w:rsid w:val="006A165F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67426"/>
    <w:rsid w:val="00BA58C7"/>
    <w:rsid w:val="00BF147E"/>
    <w:rsid w:val="00C20E8F"/>
    <w:rsid w:val="00C31292"/>
    <w:rsid w:val="00C97A3F"/>
    <w:rsid w:val="00CA7E54"/>
    <w:rsid w:val="00CC1C98"/>
    <w:rsid w:val="00CD5C43"/>
    <w:rsid w:val="00CE19DF"/>
    <w:rsid w:val="00D02716"/>
    <w:rsid w:val="00D707F6"/>
    <w:rsid w:val="00DC1815"/>
    <w:rsid w:val="00DF01B2"/>
    <w:rsid w:val="00E903FA"/>
    <w:rsid w:val="00E93A7F"/>
    <w:rsid w:val="00EA1250"/>
    <w:rsid w:val="00EB5C13"/>
    <w:rsid w:val="00EE0ED4"/>
    <w:rsid w:val="00EF502B"/>
    <w:rsid w:val="00F75CDD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15</TotalTime>
  <Pages>1</Pages>
  <Words>48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</cp:revision>
  <cp:lastPrinted>2014-06-11T03:07:00Z</cp:lastPrinted>
  <dcterms:created xsi:type="dcterms:W3CDTF">2017-03-06T03:05:00Z</dcterms:created>
  <dcterms:modified xsi:type="dcterms:W3CDTF">2017-03-21T06:12:00Z</dcterms:modified>
</cp:coreProperties>
</file>