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9252B8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5013960</wp:posOffset>
                      </wp:positionH>
                      <wp:positionV relativeFrom="page">
                        <wp:posOffset>548640</wp:posOffset>
                      </wp:positionV>
                      <wp:extent cx="2081530" cy="828040"/>
                      <wp:effectExtent l="3810" t="0" r="635" b="444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1530" cy="82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25B63" w:rsidRPr="00125B63" w:rsidRDefault="00125B63" w:rsidP="00125B63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25B63"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125B63" w:rsidRPr="00125B63" w:rsidRDefault="00125B63" w:rsidP="00125B63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25B63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01548B" w:rsidRDefault="00125B63" w:rsidP="00125B63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25B63">
                                    <w:rPr>
                                      <w:sz w:val="20"/>
                                    </w:rPr>
                                    <w:t>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4.8pt;margin-top:43.2pt;width:163.9pt;height:65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" o:allowincell="f" stroked="f">
                      <v:textbox inset="0,0,0,0">
                        <w:txbxContent>
                          <w:p w:rsidR="00125B63" w:rsidRPr="00125B63" w:rsidRDefault="00125B63" w:rsidP="00125B63">
                            <w:pPr>
                              <w:rPr>
                                <w:sz w:val="20"/>
                              </w:rPr>
                            </w:pPr>
                            <w:r w:rsidRPr="00125B63"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125B63" w:rsidRPr="00125B63" w:rsidRDefault="00125B63" w:rsidP="00125B63">
                            <w:pPr>
                              <w:rPr>
                                <w:sz w:val="20"/>
                              </w:rPr>
                            </w:pPr>
                            <w:r w:rsidRPr="00125B63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01548B" w:rsidRDefault="00125B63" w:rsidP="00125B63">
                            <w:pPr>
                              <w:rPr>
                                <w:sz w:val="20"/>
                              </w:rPr>
                            </w:pPr>
                            <w:r w:rsidRPr="00125B63">
                              <w:rPr>
                                <w:sz w:val="20"/>
                              </w:rPr>
                              <w:t>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01882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072D74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072D74">
              <w:t>й</w:t>
            </w:r>
            <w:bookmarkStart w:id="0" w:name="_GoBack"/>
            <w:bookmarkEnd w:id="0"/>
            <w:r>
              <w:t xml:space="preserve"> в  </w:t>
            </w:r>
            <w:r w:rsidR="00101882">
              <w:t xml:space="preserve">статью </w:t>
            </w:r>
            <w:r w:rsidR="00772104">
              <w:t>2</w:t>
            </w:r>
            <w:r w:rsidR="0008071B">
              <w:t>5</w:t>
            </w:r>
            <w:r w:rsidR="00101882">
              <w:t xml:space="preserve"> </w:t>
            </w:r>
            <w:r>
              <w:t>Закон</w:t>
            </w:r>
            <w:r w:rsidR="00101882">
              <w:t>а</w:t>
            </w:r>
            <w:r>
              <w:t xml:space="preserve"> Приморского края</w:t>
            </w:r>
            <w:r w:rsidR="005018D7">
              <w:t xml:space="preserve"> </w:t>
            </w:r>
            <w:r>
              <w:t xml:space="preserve">"О </w:t>
            </w:r>
            <w:r w:rsidR="00772104">
              <w:t xml:space="preserve">статусе депутата </w:t>
            </w:r>
            <w:r w:rsidR="00312D93">
              <w:t>Законодательно</w:t>
            </w:r>
            <w:r w:rsidR="00772104">
              <w:t>го</w:t>
            </w:r>
            <w:r>
              <w:t xml:space="preserve"> Собрани</w:t>
            </w:r>
            <w:r w:rsidR="00772104">
              <w:t>я</w:t>
            </w:r>
            <w:r>
              <w:t xml:space="preserve">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256719" w:rsidRDefault="004B5EB2" w:rsidP="00BD34B1">
      <w:pPr>
        <w:ind w:firstLine="709"/>
        <w:jc w:val="both"/>
      </w:pPr>
      <w:proofErr w:type="gramStart"/>
      <w:r>
        <w:t>1.</w:t>
      </w:r>
      <w:r w:rsidR="00BD34B1">
        <w:t xml:space="preserve">Согласиться с предложением комитета Законодательного Собрания по регламенту, депутатской этике и организации работы Законодательного Собрания о нецелесообразности рассмотрения проекта закона Приморского края "О внесении изменений в статью 25 Закона Приморского края </w:t>
      </w:r>
      <w:r w:rsidR="00BD34B1">
        <w:br/>
        <w:t xml:space="preserve">"О статусе депутата Законодательного Собрания Приморского края", принятого Законодательным Собранием </w:t>
      </w:r>
      <w:r w:rsidR="00256719">
        <w:t>25 января 2017 года в первом чтении, и снять указанный законопроект с дальнейшего рассмотрения Законодательного Собрания.</w:t>
      </w:r>
      <w:proofErr w:type="gramEnd"/>
    </w:p>
    <w:p w:rsidR="005C08E2" w:rsidRDefault="005C08E2" w:rsidP="00BD34B1">
      <w:pPr>
        <w:ind w:firstLine="709"/>
        <w:jc w:val="both"/>
      </w:pPr>
    </w:p>
    <w:p w:rsidR="004B5EB2" w:rsidRDefault="00256719" w:rsidP="00BD34B1">
      <w:pPr>
        <w:ind w:firstLine="709"/>
        <w:jc w:val="both"/>
      </w:pPr>
      <w:r>
        <w:t xml:space="preserve">2.Направить настоящее постановлением </w:t>
      </w:r>
      <w:r w:rsidR="00E16137">
        <w:t xml:space="preserve">в </w:t>
      </w:r>
      <w:r>
        <w:t>комитет Законодательного</w:t>
      </w:r>
      <w:r w:rsidR="00BD34B1">
        <w:t xml:space="preserve"> </w:t>
      </w:r>
      <w:r w:rsidRPr="00256719">
        <w:t>Собрания по регламенту, депутатской этике и организации работы Законодательного Собрания</w:t>
      </w:r>
      <w:r>
        <w:t>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D707F6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C76FC">
        <w:t xml:space="preserve"> </w:t>
      </w:r>
      <w:r w:rsidR="003C4929">
        <w:t xml:space="preserve">     </w:t>
      </w:r>
      <w:r>
        <w:t xml:space="preserve">     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6C0" w:rsidRDefault="001C26C0">
      <w:r>
        <w:separator/>
      </w:r>
    </w:p>
  </w:endnote>
  <w:endnote w:type="continuationSeparator" w:id="0">
    <w:p w:rsidR="001C26C0" w:rsidRDefault="001C2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6C0" w:rsidRDefault="001C26C0">
      <w:r>
        <w:separator/>
      </w:r>
    </w:p>
  </w:footnote>
  <w:footnote w:type="continuationSeparator" w:id="0">
    <w:p w:rsidR="001C26C0" w:rsidRDefault="001C26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548B"/>
    <w:rsid w:val="00034C43"/>
    <w:rsid w:val="000457F7"/>
    <w:rsid w:val="00057575"/>
    <w:rsid w:val="00072D74"/>
    <w:rsid w:val="0008071B"/>
    <w:rsid w:val="000917C8"/>
    <w:rsid w:val="000922F9"/>
    <w:rsid w:val="000B3FB2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C26C0"/>
    <w:rsid w:val="00203DD3"/>
    <w:rsid w:val="0022479E"/>
    <w:rsid w:val="00256719"/>
    <w:rsid w:val="002B6843"/>
    <w:rsid w:val="00310478"/>
    <w:rsid w:val="00312D93"/>
    <w:rsid w:val="003325F4"/>
    <w:rsid w:val="00360842"/>
    <w:rsid w:val="003702E6"/>
    <w:rsid w:val="00392E21"/>
    <w:rsid w:val="00393523"/>
    <w:rsid w:val="003942D8"/>
    <w:rsid w:val="003C4929"/>
    <w:rsid w:val="0045483D"/>
    <w:rsid w:val="00472729"/>
    <w:rsid w:val="00496906"/>
    <w:rsid w:val="004B5EB2"/>
    <w:rsid w:val="004B69FA"/>
    <w:rsid w:val="004D1A01"/>
    <w:rsid w:val="005018D7"/>
    <w:rsid w:val="005A6019"/>
    <w:rsid w:val="005C08E2"/>
    <w:rsid w:val="005E6130"/>
    <w:rsid w:val="00613293"/>
    <w:rsid w:val="006375CD"/>
    <w:rsid w:val="0064712A"/>
    <w:rsid w:val="00667D86"/>
    <w:rsid w:val="006774A4"/>
    <w:rsid w:val="00695A4A"/>
    <w:rsid w:val="006D45ED"/>
    <w:rsid w:val="006E650F"/>
    <w:rsid w:val="006F4497"/>
    <w:rsid w:val="00726997"/>
    <w:rsid w:val="00772104"/>
    <w:rsid w:val="007731E8"/>
    <w:rsid w:val="007B48E7"/>
    <w:rsid w:val="007B5289"/>
    <w:rsid w:val="00807347"/>
    <w:rsid w:val="00835A0E"/>
    <w:rsid w:val="00880587"/>
    <w:rsid w:val="008818A7"/>
    <w:rsid w:val="00922AED"/>
    <w:rsid w:val="00924B45"/>
    <w:rsid w:val="009252B8"/>
    <w:rsid w:val="00931FD6"/>
    <w:rsid w:val="009372FF"/>
    <w:rsid w:val="0094344A"/>
    <w:rsid w:val="00944ABF"/>
    <w:rsid w:val="00971180"/>
    <w:rsid w:val="00986124"/>
    <w:rsid w:val="009959AC"/>
    <w:rsid w:val="009C06BA"/>
    <w:rsid w:val="009D6722"/>
    <w:rsid w:val="00A13794"/>
    <w:rsid w:val="00A26C60"/>
    <w:rsid w:val="00A93332"/>
    <w:rsid w:val="00AD57B1"/>
    <w:rsid w:val="00AE5EE6"/>
    <w:rsid w:val="00AE7E01"/>
    <w:rsid w:val="00AF1AAA"/>
    <w:rsid w:val="00B67426"/>
    <w:rsid w:val="00BA58C7"/>
    <w:rsid w:val="00BD34B1"/>
    <w:rsid w:val="00BF147E"/>
    <w:rsid w:val="00C20E8F"/>
    <w:rsid w:val="00C31292"/>
    <w:rsid w:val="00C97A3F"/>
    <w:rsid w:val="00CA7E54"/>
    <w:rsid w:val="00CC1C98"/>
    <w:rsid w:val="00CD5C43"/>
    <w:rsid w:val="00CE19DF"/>
    <w:rsid w:val="00D02716"/>
    <w:rsid w:val="00D707F6"/>
    <w:rsid w:val="00DC1815"/>
    <w:rsid w:val="00DF01B2"/>
    <w:rsid w:val="00E16137"/>
    <w:rsid w:val="00E93A7F"/>
    <w:rsid w:val="00EA1250"/>
    <w:rsid w:val="00EB5C13"/>
    <w:rsid w:val="00EE0ED4"/>
    <w:rsid w:val="00EF502B"/>
    <w:rsid w:val="00F75CDD"/>
    <w:rsid w:val="00FC76FC"/>
    <w:rsid w:val="00FD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10</TotalTime>
  <Pages>1</Pages>
  <Words>120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9</cp:revision>
  <cp:lastPrinted>2014-06-11T03:07:00Z</cp:lastPrinted>
  <dcterms:created xsi:type="dcterms:W3CDTF">2017-03-07T01:29:00Z</dcterms:created>
  <dcterms:modified xsi:type="dcterms:W3CDTF">2017-03-15T00:54:00Z</dcterms:modified>
</cp:coreProperties>
</file>