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9A4C5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930AFD" w:rsidRPr="00930AFD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 xml:space="preserve">Проект </w:t>
                        </w:r>
                        <w:r w:rsidR="00037C5E">
                          <w:rPr>
                            <w:sz w:val="20"/>
                          </w:rPr>
                          <w:t>подготовлен</w:t>
                        </w:r>
                        <w:r w:rsidRPr="00930AFD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930AFD" w:rsidRPr="00930AFD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89646E" w:rsidRPr="006E48C7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 w:rsidP="0006197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7F6B72">
        <w:rPr>
          <w:b/>
          <w:bCs/>
          <w:szCs w:val="28"/>
        </w:rPr>
        <w:t>Я</w:t>
      </w:r>
      <w:r>
        <w:rPr>
          <w:b/>
          <w:bCs/>
          <w:szCs w:val="28"/>
        </w:rPr>
        <w:t xml:space="preserve"> В </w:t>
      </w:r>
      <w:r w:rsidR="00332885">
        <w:rPr>
          <w:b/>
          <w:bCs/>
          <w:szCs w:val="28"/>
        </w:rPr>
        <w:t xml:space="preserve"> </w:t>
      </w:r>
      <w:r w:rsidR="00CC7FAF">
        <w:rPr>
          <w:b/>
          <w:bCs/>
          <w:szCs w:val="28"/>
        </w:rPr>
        <w:t xml:space="preserve">СТАТЬЮ </w:t>
      </w:r>
      <w:r w:rsidR="00332885">
        <w:rPr>
          <w:b/>
          <w:bCs/>
          <w:szCs w:val="28"/>
        </w:rPr>
        <w:t>15</w:t>
      </w:r>
      <w:r w:rsidR="00C42F9C">
        <w:rPr>
          <w:b/>
          <w:bCs/>
          <w:szCs w:val="28"/>
        </w:rPr>
        <w:t xml:space="preserve"> </w:t>
      </w:r>
      <w:r w:rsidR="00332885">
        <w:rPr>
          <w:b/>
          <w:bCs/>
          <w:szCs w:val="28"/>
        </w:rPr>
        <w:t xml:space="preserve">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</w:t>
      </w:r>
      <w:r w:rsidR="0033288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ПРИМОРСКОГО КРАЯ "О ЗАКОНОДАТЕЛЬНОМ СОБРАНИИ</w:t>
      </w:r>
      <w:r>
        <w:rPr>
          <w:b/>
          <w:bCs/>
          <w:szCs w:val="28"/>
        </w:rPr>
        <w:br/>
        <w:t>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615E11" w:rsidRDefault="00502A88" w:rsidP="00615E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  <w:r w:rsidR="00283224">
        <w:t>в первом чтении</w:t>
      </w:r>
    </w:p>
    <w:p w:rsidR="001F03BB" w:rsidRDefault="00037C5E" w:rsidP="001F03BB">
      <w:r>
        <w:tab/>
      </w:r>
      <w:proofErr w:type="gramStart"/>
      <w:r w:rsidRPr="00037C5E">
        <w:t>Принят</w:t>
      </w:r>
      <w:proofErr w:type="gramEnd"/>
      <w:r w:rsidRPr="00037C5E">
        <w:t xml:space="preserve"> Законодательным Собранием Приморского края</w:t>
      </w:r>
    </w:p>
    <w:p w:rsidR="00037C5E" w:rsidRDefault="00037C5E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СТАТЬЯ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EE5DB9">
        <w:rPr>
          <w:rFonts w:ascii="Times New Roman" w:hAnsi="Times New Roman" w:cs="Times New Roman"/>
          <w:sz w:val="28"/>
          <w:szCs w:val="28"/>
        </w:rPr>
        <w:t>15</w:t>
      </w:r>
      <w:r w:rsidR="00CC7FAF">
        <w:rPr>
          <w:rFonts w:ascii="Times New Roman" w:hAnsi="Times New Roman" w:cs="Times New Roman"/>
          <w:sz w:val="28"/>
          <w:szCs w:val="28"/>
        </w:rPr>
        <w:t xml:space="preserve">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</w:t>
      </w:r>
      <w:r w:rsidR="00C153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4B1D">
        <w:rPr>
          <w:rFonts w:ascii="Times New Roman" w:hAnsi="Times New Roman" w:cs="Times New Roman"/>
          <w:sz w:val="28"/>
          <w:szCs w:val="28"/>
        </w:rPr>
        <w:t xml:space="preserve">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031AF8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A615F7">
        <w:rPr>
          <w:rFonts w:ascii="Times New Roman" w:hAnsi="Times New Roman" w:cs="Times New Roman"/>
          <w:sz w:val="28"/>
          <w:szCs w:val="28"/>
        </w:rPr>
        <w:t xml:space="preserve">, № </w:t>
      </w:r>
      <w:r w:rsidR="004B3C20">
        <w:rPr>
          <w:rFonts w:ascii="Times New Roman" w:hAnsi="Times New Roman" w:cs="Times New Roman"/>
          <w:sz w:val="28"/>
          <w:szCs w:val="28"/>
        </w:rPr>
        <w:t>145, стр. 51</w:t>
      </w:r>
      <w:r w:rsidR="00EE24DC">
        <w:rPr>
          <w:rFonts w:ascii="Times New Roman" w:hAnsi="Times New Roman" w:cs="Times New Roman"/>
          <w:sz w:val="28"/>
          <w:szCs w:val="28"/>
        </w:rPr>
        <w:t>; 2016, № 148, стр. 39</w:t>
      </w:r>
      <w:r w:rsidR="00686696">
        <w:rPr>
          <w:rFonts w:ascii="Times New Roman" w:hAnsi="Times New Roman" w:cs="Times New Roman"/>
          <w:sz w:val="28"/>
          <w:szCs w:val="28"/>
        </w:rPr>
        <w:t>,</w:t>
      </w:r>
      <w:r w:rsidR="00C643BB">
        <w:rPr>
          <w:rFonts w:ascii="Times New Roman" w:hAnsi="Times New Roman" w:cs="Times New Roman"/>
          <w:sz w:val="28"/>
          <w:szCs w:val="28"/>
        </w:rPr>
        <w:t xml:space="preserve"> № 1, стр. 17</w:t>
      </w:r>
      <w:r w:rsidR="005554A1">
        <w:rPr>
          <w:rFonts w:ascii="Times New Roman" w:hAnsi="Times New Roman" w:cs="Times New Roman"/>
          <w:sz w:val="28"/>
          <w:szCs w:val="28"/>
        </w:rPr>
        <w:t>,</w:t>
      </w:r>
      <w:r w:rsidR="0090368F">
        <w:rPr>
          <w:rFonts w:ascii="Times New Roman" w:hAnsi="Times New Roman" w:cs="Times New Roman"/>
          <w:sz w:val="28"/>
          <w:szCs w:val="28"/>
        </w:rPr>
        <w:t xml:space="preserve"> № 7, стр. 62</w:t>
      </w:r>
      <w:r w:rsidR="002D3E9A">
        <w:rPr>
          <w:rFonts w:ascii="Times New Roman" w:hAnsi="Times New Roman" w:cs="Times New Roman"/>
          <w:sz w:val="28"/>
          <w:szCs w:val="28"/>
        </w:rPr>
        <w:t>;</w:t>
      </w:r>
      <w:r w:rsidR="007655D1">
        <w:rPr>
          <w:rFonts w:ascii="Times New Roman" w:hAnsi="Times New Roman" w:cs="Times New Roman"/>
          <w:sz w:val="28"/>
          <w:szCs w:val="28"/>
        </w:rPr>
        <w:t xml:space="preserve"> 2017, № 18 стр. 33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7F6B72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7F6B72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554A1" w:rsidRDefault="005554A1" w:rsidP="0033288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554A1">
        <w:rPr>
          <w:szCs w:val="28"/>
        </w:rPr>
        <w:t xml:space="preserve">пункт </w:t>
      </w:r>
      <w:r w:rsidR="00332885">
        <w:rPr>
          <w:szCs w:val="28"/>
        </w:rPr>
        <w:t>3</w:t>
      </w:r>
      <w:r w:rsidRPr="005554A1">
        <w:rPr>
          <w:szCs w:val="28"/>
        </w:rPr>
        <w:t xml:space="preserve"> </w:t>
      </w:r>
      <w:r w:rsidR="00332885" w:rsidRPr="00332885">
        <w:rPr>
          <w:szCs w:val="28"/>
        </w:rPr>
        <w:t xml:space="preserve">дополнить </w:t>
      </w:r>
      <w:r w:rsidR="006D0E60">
        <w:rPr>
          <w:szCs w:val="28"/>
        </w:rPr>
        <w:t>словами</w:t>
      </w:r>
      <w:r w:rsidR="00332885" w:rsidRPr="00332885">
        <w:rPr>
          <w:szCs w:val="28"/>
        </w:rPr>
        <w:t xml:space="preserve"> "</w:t>
      </w:r>
      <w:r w:rsidR="00706BAE" w:rsidRPr="00706BAE">
        <w:rPr>
          <w:szCs w:val="28"/>
        </w:rPr>
        <w:t xml:space="preserve">Понятие "иностранные финансовые инструменты" используется в настоящем Законе в значении, определенном Федеральным законом от 7 мая 2013 года </w:t>
      </w:r>
      <w:r w:rsidR="00061973">
        <w:rPr>
          <w:szCs w:val="28"/>
        </w:rPr>
        <w:t>№</w:t>
      </w:r>
      <w:r w:rsidR="00706BAE" w:rsidRPr="00706BAE">
        <w:rPr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D55A90">
        <w:rPr>
          <w:szCs w:val="28"/>
        </w:rPr>
        <w:t>"</w:t>
      </w:r>
      <w:r w:rsidR="00A43AD1">
        <w:rPr>
          <w:szCs w:val="28"/>
        </w:rPr>
        <w:t>.</w:t>
      </w:r>
      <w:r w:rsidR="00706BAE" w:rsidRPr="00706BAE">
        <w:rPr>
          <w:szCs w:val="28"/>
        </w:rPr>
        <w:t>"</w:t>
      </w:r>
      <w:r w:rsidR="00332885" w:rsidRPr="00332885">
        <w:rPr>
          <w:szCs w:val="28"/>
        </w:rPr>
        <w:t>.</w:t>
      </w:r>
    </w:p>
    <w:p w:rsidR="00332885" w:rsidRDefault="00332885" w:rsidP="0033288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СТАТЬЯ 2.</w:t>
      </w:r>
    </w:p>
    <w:p w:rsidR="001F03BB" w:rsidRPr="00786F25" w:rsidRDefault="009E0C73" w:rsidP="009E0C7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C73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9A4C56">
        <w:rPr>
          <w:rFonts w:ascii="Times New Roman" w:hAnsi="Times New Roman" w:cs="Times New Roman"/>
          <w:sz w:val="28"/>
          <w:szCs w:val="28"/>
        </w:rPr>
        <w:t xml:space="preserve">с </w:t>
      </w:r>
      <w:bookmarkStart w:id="0" w:name="_GoBack"/>
      <w:bookmarkEnd w:id="0"/>
      <w:r w:rsidRPr="009E0C73">
        <w:rPr>
          <w:rFonts w:ascii="Times New Roman" w:hAnsi="Times New Roman" w:cs="Times New Roman"/>
          <w:sz w:val="28"/>
          <w:szCs w:val="28"/>
        </w:rPr>
        <w:t>28 июня 2017</w:t>
      </w:r>
      <w:r w:rsidR="0006197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0C73">
        <w:rPr>
          <w:rFonts w:ascii="Times New Roman" w:hAnsi="Times New Roman" w:cs="Times New Roman"/>
          <w:sz w:val="28"/>
          <w:szCs w:val="28"/>
        </w:rPr>
        <w:t>.</w:t>
      </w: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E0C73" w:rsidRDefault="009E0C73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 w:rsidSect="002E5BB5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52A" w:rsidRDefault="009E152A" w:rsidP="00311AE2">
      <w:r>
        <w:separator/>
      </w:r>
    </w:p>
  </w:endnote>
  <w:endnote w:type="continuationSeparator" w:id="0">
    <w:p w:rsidR="009E152A" w:rsidRDefault="009E152A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52A" w:rsidRDefault="009E152A" w:rsidP="00311AE2">
      <w:r>
        <w:separator/>
      </w:r>
    </w:p>
  </w:footnote>
  <w:footnote w:type="continuationSeparator" w:id="0">
    <w:p w:rsidR="009E152A" w:rsidRDefault="009E152A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99F"/>
    <w:rsid w:val="00005515"/>
    <w:rsid w:val="00031AF8"/>
    <w:rsid w:val="00037C5E"/>
    <w:rsid w:val="00061973"/>
    <w:rsid w:val="000D4C94"/>
    <w:rsid w:val="00114C68"/>
    <w:rsid w:val="0014246F"/>
    <w:rsid w:val="0015328D"/>
    <w:rsid w:val="0017141D"/>
    <w:rsid w:val="00171536"/>
    <w:rsid w:val="001C0357"/>
    <w:rsid w:val="001C6CA0"/>
    <w:rsid w:val="001F03BB"/>
    <w:rsid w:val="0022672A"/>
    <w:rsid w:val="00283224"/>
    <w:rsid w:val="002B26D9"/>
    <w:rsid w:val="002C4C4D"/>
    <w:rsid w:val="002D3E9A"/>
    <w:rsid w:val="002E5BB5"/>
    <w:rsid w:val="00332885"/>
    <w:rsid w:val="003558DA"/>
    <w:rsid w:val="004A7612"/>
    <w:rsid w:val="004B332F"/>
    <w:rsid w:val="004B3C20"/>
    <w:rsid w:val="004F4969"/>
    <w:rsid w:val="00502A88"/>
    <w:rsid w:val="00507194"/>
    <w:rsid w:val="00520C78"/>
    <w:rsid w:val="005554A1"/>
    <w:rsid w:val="00565D72"/>
    <w:rsid w:val="005C3C2E"/>
    <w:rsid w:val="005F5E14"/>
    <w:rsid w:val="00615E11"/>
    <w:rsid w:val="006719E2"/>
    <w:rsid w:val="00682BEB"/>
    <w:rsid w:val="00686696"/>
    <w:rsid w:val="00697A13"/>
    <w:rsid w:val="006C495B"/>
    <w:rsid w:val="006D0E60"/>
    <w:rsid w:val="006E48C7"/>
    <w:rsid w:val="00706BAE"/>
    <w:rsid w:val="00751906"/>
    <w:rsid w:val="007655D1"/>
    <w:rsid w:val="007C18D1"/>
    <w:rsid w:val="007F6B72"/>
    <w:rsid w:val="00822898"/>
    <w:rsid w:val="0089646E"/>
    <w:rsid w:val="0090368F"/>
    <w:rsid w:val="00930AFD"/>
    <w:rsid w:val="0096780B"/>
    <w:rsid w:val="00967BE9"/>
    <w:rsid w:val="009A4C56"/>
    <w:rsid w:val="009C0C69"/>
    <w:rsid w:val="009D099F"/>
    <w:rsid w:val="009D78A5"/>
    <w:rsid w:val="009E0C73"/>
    <w:rsid w:val="009E152A"/>
    <w:rsid w:val="009F2F21"/>
    <w:rsid w:val="00A04FFA"/>
    <w:rsid w:val="00A43AD1"/>
    <w:rsid w:val="00A615F7"/>
    <w:rsid w:val="00A650D7"/>
    <w:rsid w:val="00A93407"/>
    <w:rsid w:val="00AF201B"/>
    <w:rsid w:val="00B251A5"/>
    <w:rsid w:val="00B510F4"/>
    <w:rsid w:val="00BE022A"/>
    <w:rsid w:val="00C15301"/>
    <w:rsid w:val="00C31C38"/>
    <w:rsid w:val="00C427DB"/>
    <w:rsid w:val="00C42F9C"/>
    <w:rsid w:val="00C643BB"/>
    <w:rsid w:val="00C7636A"/>
    <w:rsid w:val="00CC05D8"/>
    <w:rsid w:val="00CC7FAF"/>
    <w:rsid w:val="00D3095F"/>
    <w:rsid w:val="00D41AFC"/>
    <w:rsid w:val="00D55A90"/>
    <w:rsid w:val="00DF6838"/>
    <w:rsid w:val="00E42CCD"/>
    <w:rsid w:val="00E706D4"/>
    <w:rsid w:val="00EE24DC"/>
    <w:rsid w:val="00EE5DB9"/>
    <w:rsid w:val="00F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B5"/>
    <w:rPr>
      <w:sz w:val="28"/>
    </w:rPr>
  </w:style>
  <w:style w:type="paragraph" w:styleId="1">
    <w:name w:val="heading 1"/>
    <w:basedOn w:val="a"/>
    <w:next w:val="a"/>
    <w:qFormat/>
    <w:rsid w:val="002E5B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E5BB5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E5BB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366</TotalTime>
  <Pages>1</Pages>
  <Words>293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45</cp:revision>
  <cp:lastPrinted>2015-12-25T04:38:00Z</cp:lastPrinted>
  <dcterms:created xsi:type="dcterms:W3CDTF">2015-12-10T01:13:00Z</dcterms:created>
  <dcterms:modified xsi:type="dcterms:W3CDTF">2017-03-14T04:53:00Z</dcterms:modified>
</cp:coreProperties>
</file>