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D64334" w:rsidP="006976BE">
            <w:pPr>
              <w:ind w:left="-108"/>
              <w:jc w:val="both"/>
            </w:pPr>
            <w:r w:rsidRPr="00D64334">
              <w:t xml:space="preserve">О </w:t>
            </w:r>
            <w:r w:rsidR="005201C9">
              <w:t>Законе</w:t>
            </w:r>
            <w:r w:rsidRPr="00D64334">
              <w:t xml:space="preserve"> Приморского края "О внесении изменений в Закон Приморского края</w:t>
            </w:r>
            <w:bookmarkStart w:id="0" w:name="_GoBack"/>
            <w:bookmarkEnd w:id="0"/>
            <w:r w:rsidRPr="00D64334">
              <w:t xml:space="preserve"> "О бесплатном предоставлении земельных участков гражданам, имеющим трех и более детей, в Приморском крае"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 w:rsidP="00E14C54">
      <w:pPr>
        <w:ind w:firstLine="709"/>
        <w:jc w:val="both"/>
      </w:pPr>
    </w:p>
    <w:p w:rsidR="00E14C54" w:rsidRPr="00E14C54" w:rsidRDefault="00E14C54" w:rsidP="00E14C54">
      <w:pPr>
        <w:ind w:firstLine="709"/>
        <w:jc w:val="both"/>
      </w:pPr>
      <w:r w:rsidRPr="00E14C54">
        <w:t>1.Принять Закон Приморского края</w:t>
      </w:r>
      <w:r w:rsidR="00D64334">
        <w:t xml:space="preserve"> </w:t>
      </w:r>
      <w:r w:rsidR="00D64334" w:rsidRPr="00D64334">
        <w:t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</w:r>
      <w:r w:rsidRPr="00E14C54">
        <w:t>.</w:t>
      </w:r>
    </w:p>
    <w:p w:rsidR="00E14C54" w:rsidRPr="00E14C54" w:rsidRDefault="00E14C54" w:rsidP="00E14C54">
      <w:pPr>
        <w:ind w:firstLine="709"/>
        <w:jc w:val="both"/>
      </w:pPr>
    </w:p>
    <w:p w:rsidR="00E14C54" w:rsidRPr="00E14C54" w:rsidRDefault="00E14C54" w:rsidP="00E14C54">
      <w:pPr>
        <w:ind w:firstLine="709"/>
        <w:jc w:val="both"/>
      </w:pPr>
      <w:r w:rsidRPr="00E14C54">
        <w:t>2.Направить указанный Закон Губернатору Приморского края для обнародования.</w:t>
      </w:r>
    </w:p>
    <w:p w:rsidR="00E14C54" w:rsidRPr="00E14C54" w:rsidRDefault="00E14C54" w:rsidP="00E14C54">
      <w:pPr>
        <w:ind w:firstLine="709"/>
        <w:jc w:val="both"/>
      </w:pPr>
    </w:p>
    <w:p w:rsidR="00E14C54" w:rsidRPr="00E14C54" w:rsidRDefault="00E14C54" w:rsidP="00E14C54">
      <w:pPr>
        <w:ind w:firstLine="709"/>
        <w:jc w:val="both"/>
      </w:pPr>
      <w:r w:rsidRPr="00E14C54">
        <w:t>3.Настоящее постановление вступает в силу со дня его принятия.</w:t>
      </w:r>
    </w:p>
    <w:p w:rsidR="00E14C54" w:rsidRPr="00E14C54" w:rsidRDefault="00E14C54" w:rsidP="00E14C54">
      <w:pPr>
        <w:ind w:firstLine="709"/>
        <w:jc w:val="both"/>
      </w:pPr>
    </w:p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E14C54">
      <w:pPr>
        <w:tabs>
          <w:tab w:val="left" w:pos="709"/>
        </w:tabs>
      </w:pPr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E2E" w:rsidRDefault="00121E2E">
      <w:r>
        <w:separator/>
      </w:r>
    </w:p>
  </w:endnote>
  <w:endnote w:type="continuationSeparator" w:id="0">
    <w:p w:rsidR="00121E2E" w:rsidRDefault="00121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E2E" w:rsidRDefault="00121E2E">
      <w:r>
        <w:separator/>
      </w:r>
    </w:p>
  </w:footnote>
  <w:footnote w:type="continuationSeparator" w:id="0">
    <w:p w:rsidR="00121E2E" w:rsidRDefault="00121E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1E2E"/>
    <w:rsid w:val="00123119"/>
    <w:rsid w:val="00155F7F"/>
    <w:rsid w:val="001E69CE"/>
    <w:rsid w:val="00236B98"/>
    <w:rsid w:val="002649C6"/>
    <w:rsid w:val="002A5F60"/>
    <w:rsid w:val="002D1526"/>
    <w:rsid w:val="003325F4"/>
    <w:rsid w:val="003867BF"/>
    <w:rsid w:val="00392E21"/>
    <w:rsid w:val="003B2998"/>
    <w:rsid w:val="003E335F"/>
    <w:rsid w:val="004B69FA"/>
    <w:rsid w:val="004D1A01"/>
    <w:rsid w:val="005201C9"/>
    <w:rsid w:val="005919F4"/>
    <w:rsid w:val="005A6019"/>
    <w:rsid w:val="005B747C"/>
    <w:rsid w:val="005C23F9"/>
    <w:rsid w:val="005E6130"/>
    <w:rsid w:val="006122A0"/>
    <w:rsid w:val="00695A4A"/>
    <w:rsid w:val="006976BE"/>
    <w:rsid w:val="006D45ED"/>
    <w:rsid w:val="006E650F"/>
    <w:rsid w:val="00726997"/>
    <w:rsid w:val="00756CD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17CE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20E8F"/>
    <w:rsid w:val="00C63E06"/>
    <w:rsid w:val="00CA7E54"/>
    <w:rsid w:val="00CE19DF"/>
    <w:rsid w:val="00D02716"/>
    <w:rsid w:val="00D64334"/>
    <w:rsid w:val="00DF01B2"/>
    <w:rsid w:val="00E14C54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21</TotalTime>
  <Pages>1</Pages>
  <Words>95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20</cp:revision>
  <cp:lastPrinted>2015-08-21T00:46:00Z</cp:lastPrinted>
  <dcterms:created xsi:type="dcterms:W3CDTF">2015-08-06T01:39:00Z</dcterms:created>
  <dcterms:modified xsi:type="dcterms:W3CDTF">2017-03-15T02:55:00Z</dcterms:modified>
</cp:coreProperties>
</file>