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5107138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772B8" w:rsidRDefault="004E5405" w:rsidP="008260F9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A37953">
              <w:rPr>
                <w:szCs w:val="28"/>
              </w:rPr>
              <w:t>.</w:t>
            </w:r>
            <w:r w:rsidR="003772B8">
              <w:rPr>
                <w:szCs w:val="28"/>
              </w:rPr>
              <w:t>0</w:t>
            </w:r>
            <w:r w:rsidR="008260F9">
              <w:rPr>
                <w:szCs w:val="28"/>
              </w:rPr>
              <w:t>3</w:t>
            </w:r>
            <w:r w:rsidR="004A2E4A" w:rsidRPr="004A2E4A">
              <w:rPr>
                <w:szCs w:val="28"/>
              </w:rPr>
              <w:t>.201</w:t>
            </w:r>
            <w:r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3772B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487E8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87E8B" w:rsidRDefault="009D3ADE" w:rsidP="0074680D">
            <w:pPr>
              <w:jc w:val="both"/>
            </w:pPr>
            <w:r w:rsidRPr="0045315B">
              <w:t>О проекте закона Приморского края</w:t>
            </w:r>
            <w:r w:rsidR="004E5405" w:rsidRPr="004E5405">
              <w:t xml:space="preserve"> </w:t>
            </w:r>
            <w:r w:rsidR="008260F9" w:rsidRPr="008260F9">
      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74680D">
            <w:pPr>
              <w:jc w:val="both"/>
            </w:pPr>
            <w:bookmarkStart w:id="0" w:name="_GoBack"/>
            <w:bookmarkEnd w:id="0"/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4E5405">
      <w:pPr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8260F9" w:rsidRPr="008260F9">
        <w:t xml:space="preserve"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1.Рассмотреть проект закона Приморского края</w:t>
      </w:r>
      <w:r w:rsidR="004E5405">
        <w:t xml:space="preserve"> </w:t>
      </w:r>
      <w:r w:rsidR="008260F9" w:rsidRPr="008260F9">
        <w:t xml:space="preserve"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</w:t>
      </w:r>
      <w:r w:rsidRPr="00D61CE2">
        <w:t xml:space="preserve">в третьем чтении на очередном заседании Законодательного Собрания в </w:t>
      </w:r>
      <w:r w:rsidR="008260F9">
        <w:t>марте</w:t>
      </w:r>
      <w:r w:rsidR="004E5405">
        <w:t xml:space="preserve"> </w:t>
      </w:r>
      <w:r w:rsidRPr="00D61CE2">
        <w:t>201</w:t>
      </w:r>
      <w:r w:rsidR="004E5405">
        <w:t>7</w:t>
      </w:r>
      <w:r w:rsidRPr="00D61CE2">
        <w:t xml:space="preserve">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2.Рекомендовать Законодательному Собранию принять указанный законопроект в </w:t>
      </w:r>
      <w:proofErr w:type="gramStart"/>
      <w:r w:rsidRPr="00D61CE2">
        <w:t>третьем</w:t>
      </w:r>
      <w:proofErr w:type="gramEnd"/>
      <w:r w:rsidRPr="00D61CE2">
        <w:t xml:space="preserve">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5405" w:rsidRPr="004E5405" w:rsidRDefault="00D61CE2" w:rsidP="004E5405">
      <w:pPr>
        <w:pStyle w:val="a3"/>
        <w:ind w:firstLine="709"/>
        <w:jc w:val="both"/>
      </w:pPr>
      <w:r w:rsidRPr="00D61CE2">
        <w:t>3.</w:t>
      </w:r>
      <w:r w:rsidR="00786105" w:rsidRPr="00786105">
        <w:t>Поручить Андрейченко А.В.,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4E5405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487E8B" w:rsidRPr="00D61CE2" w:rsidRDefault="00487E8B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B833C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E540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76" w:rsidRDefault="00546F76">
      <w:r>
        <w:separator/>
      </w:r>
    </w:p>
  </w:endnote>
  <w:endnote w:type="continuationSeparator" w:id="0">
    <w:p w:rsidR="00546F76" w:rsidRDefault="0054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76" w:rsidRDefault="00546F76">
      <w:r>
        <w:separator/>
      </w:r>
    </w:p>
  </w:footnote>
  <w:footnote w:type="continuationSeparator" w:id="0">
    <w:p w:rsidR="00546F76" w:rsidRDefault="00546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60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984"/>
    <w:rsid w:val="00022B36"/>
    <w:rsid w:val="000527A7"/>
    <w:rsid w:val="00053C61"/>
    <w:rsid w:val="000A7A22"/>
    <w:rsid w:val="000F5C53"/>
    <w:rsid w:val="00160F97"/>
    <w:rsid w:val="00164C2C"/>
    <w:rsid w:val="00194B37"/>
    <w:rsid w:val="0020003C"/>
    <w:rsid w:val="002105EF"/>
    <w:rsid w:val="002153E3"/>
    <w:rsid w:val="002204F8"/>
    <w:rsid w:val="00222096"/>
    <w:rsid w:val="00242578"/>
    <w:rsid w:val="00294DAB"/>
    <w:rsid w:val="002F6CAE"/>
    <w:rsid w:val="00357541"/>
    <w:rsid w:val="003772B8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87E8B"/>
    <w:rsid w:val="004A2E4A"/>
    <w:rsid w:val="004E5405"/>
    <w:rsid w:val="00546F76"/>
    <w:rsid w:val="0057243C"/>
    <w:rsid w:val="00572897"/>
    <w:rsid w:val="00580625"/>
    <w:rsid w:val="00593020"/>
    <w:rsid w:val="006367DA"/>
    <w:rsid w:val="006A7CFE"/>
    <w:rsid w:val="006B0E61"/>
    <w:rsid w:val="007128C1"/>
    <w:rsid w:val="0074680D"/>
    <w:rsid w:val="00786105"/>
    <w:rsid w:val="007E493D"/>
    <w:rsid w:val="008260F9"/>
    <w:rsid w:val="008324FB"/>
    <w:rsid w:val="0084144F"/>
    <w:rsid w:val="008816B1"/>
    <w:rsid w:val="008B51DE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7045C"/>
    <w:rsid w:val="00C9335B"/>
    <w:rsid w:val="00C958B6"/>
    <w:rsid w:val="00CC0684"/>
    <w:rsid w:val="00CD6A05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64B2D"/>
    <w:rsid w:val="00F92668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217DCC-1003-4AD6-8FCE-5BCA29F4F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28</cp:revision>
  <cp:lastPrinted>2016-04-21T23:31:00Z</cp:lastPrinted>
  <dcterms:created xsi:type="dcterms:W3CDTF">2015-08-20T02:03:00Z</dcterms:created>
  <dcterms:modified xsi:type="dcterms:W3CDTF">2017-03-14T22:23:00Z</dcterms:modified>
</cp:coreProperties>
</file>