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5107103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27F53" w:rsidRDefault="00627F53" w:rsidP="00411021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15.03.2017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6F7B3F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  <w:r w:rsidR="0094610F">
              <w:rPr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357541" w:rsidRPr="004A2E4A" w:rsidRDefault="00627F53" w:rsidP="0094610F">
            <w:pPr>
              <w:rPr>
                <w:szCs w:val="28"/>
              </w:rPr>
            </w:pPr>
            <w:r>
              <w:rPr>
                <w:szCs w:val="28"/>
              </w:rPr>
              <w:t>51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C3A0B" w:rsidRPr="005C3A0B" w:rsidRDefault="005C3A0B" w:rsidP="005C3A0B">
            <w:pPr>
              <w:jc w:val="both"/>
            </w:pPr>
            <w:r w:rsidRPr="005C3A0B">
              <w:t>О проекте закона Приморского края "О внесении изменений в статью 5 Закона Приморского края                             "О бесплатном предоставлении земельных участков гражданам, имеющим трех и более детей, в Приморском крае"</w:t>
            </w:r>
          </w:p>
          <w:p w:rsidR="009D3ADE" w:rsidRDefault="009D3ADE" w:rsidP="00DC4687">
            <w:pPr>
              <w:jc w:val="both"/>
            </w:pPr>
            <w:r>
              <w:t>(</w:t>
            </w:r>
            <w:r w:rsidR="00DC4687">
              <w:t>второе</w:t>
            </w:r>
            <w:r>
              <w:t xml:space="preserve">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5C3A0B">
        <w:t xml:space="preserve"> </w:t>
      </w:r>
      <w:r w:rsidR="005C3A0B" w:rsidRPr="005C3A0B">
        <w:t>"О внесении изменений в статью 5 Закона Приморского края "О бесплатном предоставлении земельных участков гражданам, имеющим трех и более детей, в Приморском крае"</w:t>
      </w:r>
      <w:r>
        <w:t xml:space="preserve">, </w:t>
      </w:r>
      <w:r w:rsidR="00DC4687" w:rsidRPr="00DC4687">
        <w:t xml:space="preserve">принятый Законодательным Собранием Приморского края в первом чтении </w:t>
      </w:r>
      <w:r w:rsidR="00DC4687">
        <w:t>2</w:t>
      </w:r>
      <w:r w:rsidR="005C3A0B">
        <w:t>2</w:t>
      </w:r>
      <w:r w:rsidR="00DC4687" w:rsidRPr="00DC4687">
        <w:t xml:space="preserve"> </w:t>
      </w:r>
      <w:r w:rsidR="005C3A0B">
        <w:t>февраля</w:t>
      </w:r>
      <w:r w:rsidR="00DC4687" w:rsidRPr="00DC4687">
        <w:t xml:space="preserve"> 201</w:t>
      </w:r>
      <w:r w:rsidR="005C3A0B">
        <w:t>7</w:t>
      </w:r>
      <w:r w:rsidR="00DC4687" w:rsidRPr="00DC4687">
        <w:t xml:space="preserve"> года и подготовленный к рассмотрению во втором чтении,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DC4687" w:rsidRPr="00DC4687" w:rsidRDefault="009D3ADE" w:rsidP="00DC4687">
      <w:pPr>
        <w:pStyle w:val="a3"/>
        <w:tabs>
          <w:tab w:val="clear" w:pos="4153"/>
          <w:tab w:val="clear" w:pos="8306"/>
        </w:tabs>
        <w:jc w:val="both"/>
      </w:pPr>
      <w:r>
        <w:tab/>
        <w:t>1.</w:t>
      </w:r>
      <w:r w:rsidR="00DC4687" w:rsidRPr="00DC4687">
        <w:t xml:space="preserve">Рассмотреть проект закона Приморского края </w:t>
      </w:r>
      <w:r w:rsidR="005C3A0B" w:rsidRPr="005C3A0B">
        <w:t>"О внесении изменений в статью 5 Закона Приморского края "О бесплатном предоставлении земельных участков гражданам, имеющим трех и более детей, в Приморском крае"</w:t>
      </w:r>
      <w:r w:rsidR="00DC4687">
        <w:t xml:space="preserve"> </w:t>
      </w:r>
      <w:r w:rsidR="00DC4687" w:rsidRPr="00DC4687">
        <w:t>во втором чтении на очередном засе</w:t>
      </w:r>
      <w:r w:rsidR="00DC4687">
        <w:t>дании Законодательного Собрания</w:t>
      </w:r>
      <w:r w:rsidR="00DC4687" w:rsidRPr="00DC4687">
        <w:t xml:space="preserve"> в </w:t>
      </w:r>
      <w:r w:rsidR="005C3A0B">
        <w:t>марте</w:t>
      </w:r>
      <w:r w:rsidR="00DC4687">
        <w:t xml:space="preserve"> </w:t>
      </w:r>
      <w:r w:rsidR="00DC4687" w:rsidRPr="00DC4687">
        <w:t>201</w:t>
      </w:r>
      <w:r w:rsidR="005C3A0B">
        <w:t>7</w:t>
      </w:r>
      <w:r w:rsidR="00DC4687" w:rsidRPr="00DC4687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DC4687" w:rsidRPr="00DC4687" w:rsidRDefault="009D3ADE" w:rsidP="00DC4687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DC4687">
        <w:t>2</w:t>
      </w:r>
      <w:r>
        <w:t>.</w:t>
      </w:r>
      <w:r w:rsidR="00DC4687" w:rsidRPr="00DC4687">
        <w:t>Рекомендовать Законодательному Собранию принять указанный законопроект во втором чтении с учетом поправок, рекомендуемых комитетом к принятию (прилагаются).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2D3797">
      <w:pPr>
        <w:jc w:val="both"/>
      </w:pPr>
      <w:r>
        <w:tab/>
      </w:r>
      <w:r w:rsidR="00270722">
        <w:t>3</w:t>
      </w:r>
      <w:r>
        <w:t>.</w:t>
      </w:r>
      <w:r w:rsidRPr="0045315B">
        <w:t xml:space="preserve">Поручить </w:t>
      </w:r>
      <w:r w:rsidR="00DC4687">
        <w:rPr>
          <w:rFonts w:eastAsiaTheme="minorEastAsia"/>
          <w:szCs w:val="28"/>
        </w:rPr>
        <w:t>Андрейченко А.В.,</w:t>
      </w:r>
      <w:r w:rsidR="002D3797" w:rsidRPr="002D3797">
        <w:rPr>
          <w:rFonts w:eastAsiaTheme="minorEastAsia"/>
          <w:szCs w:val="28"/>
        </w:rPr>
        <w:t xml:space="preserve"> </w:t>
      </w:r>
      <w:r w:rsidRPr="002D3797">
        <w:t>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</w:t>
      </w:r>
      <w:r w:rsidRPr="0045315B">
        <w:t xml:space="preserve"> вопросу.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627F53" w:rsidRDefault="00627F53" w:rsidP="009D3ADE">
      <w:pPr>
        <w:pStyle w:val="a3"/>
        <w:tabs>
          <w:tab w:val="clear" w:pos="4153"/>
          <w:tab w:val="clear" w:pos="8306"/>
        </w:tabs>
        <w:jc w:val="both"/>
      </w:pPr>
    </w:p>
    <w:p w:rsidR="00627F53" w:rsidRDefault="00627F53" w:rsidP="009D3ADE">
      <w:pPr>
        <w:pStyle w:val="a3"/>
        <w:tabs>
          <w:tab w:val="clear" w:pos="4153"/>
          <w:tab w:val="clear" w:pos="8306"/>
        </w:tabs>
        <w:jc w:val="both"/>
      </w:pPr>
    </w:p>
    <w:p w:rsidR="00627F53" w:rsidRDefault="00627F53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r w:rsidR="00270722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627F53" w:rsidRDefault="00627F53" w:rsidP="009D3ADE">
      <w:pPr>
        <w:pStyle w:val="a3"/>
        <w:tabs>
          <w:tab w:val="clear" w:pos="4153"/>
          <w:tab w:val="clear" w:pos="8306"/>
        </w:tabs>
      </w:pPr>
    </w:p>
    <w:p w:rsidR="00627F53" w:rsidRDefault="00627F53" w:rsidP="009D3ADE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4A2E4A" w:rsidRDefault="009D3ADE" w:rsidP="009D3ADE">
      <w:pPr>
        <w:pStyle w:val="a3"/>
        <w:tabs>
          <w:tab w:val="clear" w:pos="4153"/>
          <w:tab w:val="clear" w:pos="8306"/>
        </w:tabs>
        <w:rPr>
          <w:szCs w:val="28"/>
        </w:rPr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D5061B">
        <w:t>Е.А. Зотов</w:t>
      </w:r>
    </w:p>
    <w:sectPr w:rsidR="004A2E4A" w:rsidSect="00627F53">
      <w:headerReference w:type="default" r:id="rId9"/>
      <w:pgSz w:w="11906" w:h="16838"/>
      <w:pgMar w:top="1135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B26" w:rsidRDefault="00832B26">
      <w:r>
        <w:separator/>
      </w:r>
    </w:p>
  </w:endnote>
  <w:endnote w:type="continuationSeparator" w:id="0">
    <w:p w:rsidR="00832B26" w:rsidRDefault="00832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B26" w:rsidRDefault="00832B26">
      <w:r>
        <w:separator/>
      </w:r>
    </w:p>
  </w:footnote>
  <w:footnote w:type="continuationSeparator" w:id="0">
    <w:p w:rsidR="00832B26" w:rsidRDefault="00832B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7F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30FB2"/>
    <w:rsid w:val="000527A7"/>
    <w:rsid w:val="00053C61"/>
    <w:rsid w:val="000A7A22"/>
    <w:rsid w:val="000D295A"/>
    <w:rsid w:val="00160F97"/>
    <w:rsid w:val="00164C2C"/>
    <w:rsid w:val="00194B37"/>
    <w:rsid w:val="0020003C"/>
    <w:rsid w:val="002105EF"/>
    <w:rsid w:val="0021741A"/>
    <w:rsid w:val="00222096"/>
    <w:rsid w:val="00242578"/>
    <w:rsid w:val="00270722"/>
    <w:rsid w:val="00294DAB"/>
    <w:rsid w:val="002D3797"/>
    <w:rsid w:val="002E3C51"/>
    <w:rsid w:val="0030579F"/>
    <w:rsid w:val="00357541"/>
    <w:rsid w:val="00394F1F"/>
    <w:rsid w:val="00396C6F"/>
    <w:rsid w:val="003A7EE9"/>
    <w:rsid w:val="003E5647"/>
    <w:rsid w:val="003F2358"/>
    <w:rsid w:val="00401364"/>
    <w:rsid w:val="00411021"/>
    <w:rsid w:val="004261BE"/>
    <w:rsid w:val="00437DA9"/>
    <w:rsid w:val="00461E2B"/>
    <w:rsid w:val="004647AF"/>
    <w:rsid w:val="004A2E4A"/>
    <w:rsid w:val="00572897"/>
    <w:rsid w:val="00580625"/>
    <w:rsid w:val="00586F69"/>
    <w:rsid w:val="005C3A0B"/>
    <w:rsid w:val="00627F53"/>
    <w:rsid w:val="006367DA"/>
    <w:rsid w:val="006A7CFE"/>
    <w:rsid w:val="006F7B3F"/>
    <w:rsid w:val="007128C1"/>
    <w:rsid w:val="007E493D"/>
    <w:rsid w:val="00832B26"/>
    <w:rsid w:val="008816B1"/>
    <w:rsid w:val="008E6BFA"/>
    <w:rsid w:val="008F6E7D"/>
    <w:rsid w:val="009208EE"/>
    <w:rsid w:val="00936CB9"/>
    <w:rsid w:val="0094041E"/>
    <w:rsid w:val="00941A9C"/>
    <w:rsid w:val="0094610F"/>
    <w:rsid w:val="009642C4"/>
    <w:rsid w:val="009712B2"/>
    <w:rsid w:val="00981C15"/>
    <w:rsid w:val="009D3ADE"/>
    <w:rsid w:val="009E5CD9"/>
    <w:rsid w:val="00A20B08"/>
    <w:rsid w:val="00A37953"/>
    <w:rsid w:val="00AF02C5"/>
    <w:rsid w:val="00B04213"/>
    <w:rsid w:val="00B078D5"/>
    <w:rsid w:val="00B6288F"/>
    <w:rsid w:val="00B803DE"/>
    <w:rsid w:val="00B8742C"/>
    <w:rsid w:val="00BD1F92"/>
    <w:rsid w:val="00BE16C2"/>
    <w:rsid w:val="00BF343E"/>
    <w:rsid w:val="00C36046"/>
    <w:rsid w:val="00C9335B"/>
    <w:rsid w:val="00C958B6"/>
    <w:rsid w:val="00CD6A05"/>
    <w:rsid w:val="00D40D3E"/>
    <w:rsid w:val="00D5061B"/>
    <w:rsid w:val="00DC4687"/>
    <w:rsid w:val="00DC5AA6"/>
    <w:rsid w:val="00E210BA"/>
    <w:rsid w:val="00E26031"/>
    <w:rsid w:val="00E92654"/>
    <w:rsid w:val="00EA7649"/>
    <w:rsid w:val="00EE7454"/>
    <w:rsid w:val="00EE7C3B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32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19</cp:revision>
  <cp:lastPrinted>2017-02-06T23:56:00Z</cp:lastPrinted>
  <dcterms:created xsi:type="dcterms:W3CDTF">2016-09-21T00:47:00Z</dcterms:created>
  <dcterms:modified xsi:type="dcterms:W3CDTF">2017-03-14T22:17:00Z</dcterms:modified>
</cp:coreProperties>
</file>