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5107639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B5AC7" w:rsidRDefault="008B5AC7" w:rsidP="00411021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15.03.2017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CD0185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  <w:r w:rsidR="0094610F">
              <w:rPr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357541" w:rsidRPr="004A2E4A" w:rsidRDefault="001273BD" w:rsidP="0094610F">
            <w:pPr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B5AC7" w:rsidRDefault="009D3ADE" w:rsidP="00BD0727">
            <w:pPr>
              <w:jc w:val="both"/>
            </w:pPr>
            <w:r w:rsidRPr="0045315B">
              <w:t xml:space="preserve">О </w:t>
            </w:r>
            <w:r w:rsidR="0068354F">
              <w:t xml:space="preserve"> </w:t>
            </w:r>
            <w:r w:rsidRPr="0045315B">
              <w:t xml:space="preserve">проекте </w:t>
            </w:r>
            <w:r w:rsidR="0068354F">
              <w:t xml:space="preserve"> </w:t>
            </w:r>
            <w:r w:rsidRPr="0045315B">
              <w:t xml:space="preserve">закона </w:t>
            </w:r>
            <w:r w:rsidR="0068354F">
              <w:t xml:space="preserve"> </w:t>
            </w:r>
            <w:r w:rsidRPr="0045315B">
              <w:t>Приморского</w:t>
            </w:r>
            <w:r w:rsidR="0068354F">
              <w:t xml:space="preserve"> </w:t>
            </w:r>
            <w:r w:rsidRPr="0045315B">
              <w:t xml:space="preserve"> края</w:t>
            </w:r>
          </w:p>
          <w:p w:rsidR="009D3ADE" w:rsidRDefault="008B5AC7" w:rsidP="00BD0727">
            <w:pPr>
              <w:jc w:val="both"/>
            </w:pPr>
            <w:r>
              <w:t xml:space="preserve">"О внесении </w:t>
            </w:r>
            <w:r w:rsidR="0068354F">
              <w:t xml:space="preserve"> </w:t>
            </w:r>
            <w:r>
              <w:t>изменений в</w:t>
            </w:r>
            <w:r w:rsidR="0068354F">
              <w:t xml:space="preserve"> </w:t>
            </w:r>
            <w:r>
              <w:t xml:space="preserve"> отдельные законодательные акты Приморского края, регулирующие отношения в сфере оборота древесины</w:t>
            </w:r>
            <w:r w:rsidRPr="00D05739">
              <w:rPr>
                <w:bCs/>
              </w:rPr>
              <w:t xml:space="preserve"> на территории Приморского края</w:t>
            </w:r>
            <w:r w:rsidRPr="00D05739">
              <w:t>"</w:t>
            </w:r>
          </w:p>
          <w:p w:rsidR="00BD0727" w:rsidRDefault="00BD0727" w:rsidP="00BD0727">
            <w:pPr>
              <w:jc w:val="both"/>
            </w:pPr>
            <w:r w:rsidRPr="00BD0727">
              <w:t>(второе, третье чтения)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BD0727" w:rsidRPr="00BD0727" w:rsidRDefault="009D3ADE" w:rsidP="00BD0727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 xml:space="preserve">Приморского края </w:t>
      </w:r>
      <w:r w:rsidR="008B5AC7">
        <w:t>"О внесении изменений в отдельные законодательные акты Приморского края, регулирующие отношения в сфере оборота древесины</w:t>
      </w:r>
      <w:r w:rsidR="008B5AC7" w:rsidRPr="00D05739">
        <w:rPr>
          <w:bCs/>
        </w:rPr>
        <w:t xml:space="preserve"> на территории Приморского края</w:t>
      </w:r>
      <w:r w:rsidR="008B5AC7" w:rsidRPr="00D05739">
        <w:t>"</w:t>
      </w:r>
      <w:r>
        <w:t>,</w:t>
      </w:r>
      <w:r w:rsidR="00BD0727" w:rsidRPr="00BD0727">
        <w:rPr>
          <w:szCs w:val="28"/>
        </w:rPr>
        <w:t xml:space="preserve"> </w:t>
      </w:r>
      <w:r w:rsidR="00BD0727" w:rsidRPr="00BD0727">
        <w:t>принятый Законодательным Собранием в первом чтении 2</w:t>
      </w:r>
      <w:r w:rsidR="008B5AC7">
        <w:t>1</w:t>
      </w:r>
      <w:r w:rsidR="00BD0727" w:rsidRPr="00BD0727">
        <w:t xml:space="preserve"> </w:t>
      </w:r>
      <w:r w:rsidR="008B5AC7">
        <w:t>декабря</w:t>
      </w:r>
      <w:r w:rsidR="00BD0727" w:rsidRPr="00BD0727">
        <w:t xml:space="preserve"> 2016 года и подготовленный к рассмотрению во втором и третьем чтениях, комитет</w:t>
      </w:r>
    </w:p>
    <w:p w:rsidR="009D3ADE" w:rsidRDefault="009D3ADE" w:rsidP="00192D3B">
      <w:pPr>
        <w:tabs>
          <w:tab w:val="left" w:pos="709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BD0727" w:rsidRPr="00BD0727" w:rsidRDefault="009D3ADE" w:rsidP="00BD0727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="00BD0727" w:rsidRPr="00BD0727">
        <w:t xml:space="preserve">Рассмотреть проект закона Приморского края </w:t>
      </w:r>
      <w:r w:rsidR="00B957E2">
        <w:t>"О внесении изменений в отдельные законодательные акты Приморского края, регулирующие отношения в сфере оборота древесины</w:t>
      </w:r>
      <w:r w:rsidR="00B957E2" w:rsidRPr="00D05739">
        <w:rPr>
          <w:bCs/>
        </w:rPr>
        <w:t xml:space="preserve"> на территории Приморского края</w:t>
      </w:r>
      <w:r w:rsidR="00B957E2" w:rsidRPr="00D05739">
        <w:t>"</w:t>
      </w:r>
      <w:r w:rsidR="00B957E2">
        <w:t xml:space="preserve"> </w:t>
      </w:r>
      <w:r w:rsidR="00BD0727" w:rsidRPr="00BD0727">
        <w:t xml:space="preserve">во втором и третьем чтениях на очередном заседании Законодательного Собрания в </w:t>
      </w:r>
      <w:r w:rsidR="00B957E2">
        <w:t>марте</w:t>
      </w:r>
      <w:r w:rsidR="00BD0727" w:rsidRPr="00BD0727">
        <w:t xml:space="preserve"> 201</w:t>
      </w:r>
      <w:r w:rsidR="00B957E2">
        <w:t>7</w:t>
      </w:r>
      <w:r w:rsidR="00BD0727" w:rsidRPr="00BD0727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2.</w:t>
      </w:r>
      <w:r w:rsidR="00BD0727" w:rsidRPr="00BD0727">
        <w:t>Рекомендовать Законодательному Собранию принять указанный законопроект во втором и третьем чтениях.</w:t>
      </w:r>
    </w:p>
    <w:p w:rsidR="00BD0727" w:rsidRDefault="00BD0727" w:rsidP="009D3ADE">
      <w:pPr>
        <w:pStyle w:val="a3"/>
        <w:tabs>
          <w:tab w:val="clear" w:pos="4153"/>
          <w:tab w:val="clear" w:pos="8306"/>
        </w:tabs>
        <w:jc w:val="both"/>
      </w:pPr>
    </w:p>
    <w:p w:rsidR="00B957E2" w:rsidRPr="00B957E2" w:rsidRDefault="00BD0727" w:rsidP="00B957E2">
      <w:pPr>
        <w:pStyle w:val="20"/>
      </w:pPr>
      <w:r w:rsidRPr="00B957E2">
        <w:t>3</w:t>
      </w:r>
      <w:r w:rsidR="009D3ADE" w:rsidRPr="00B957E2">
        <w:t xml:space="preserve">.Поручить </w:t>
      </w:r>
      <w:r w:rsidR="00B957E2" w:rsidRPr="00B957E2">
        <w:rPr>
          <w:rFonts w:eastAsiaTheme="minorEastAsia"/>
        </w:rPr>
        <w:t>Цой Э.Е., заместителю председателя комитета</w:t>
      </w:r>
      <w:r w:rsidR="00B957E2" w:rsidRPr="00B957E2">
        <w:t xml:space="preserve"> по продовольственной политике и природопользованию</w:t>
      </w:r>
      <w:r w:rsidR="0068354F">
        <w:t>,</w:t>
      </w:r>
      <w:bookmarkStart w:id="0" w:name="_GoBack"/>
      <w:bookmarkEnd w:id="0"/>
      <w:r w:rsidR="00B957E2" w:rsidRPr="00B957E2">
        <w:t xml:space="preserve"> выступить на заседании Законодательного Собрания с докладом по данному вопросу.</w:t>
      </w:r>
    </w:p>
    <w:p w:rsidR="009D3ADE" w:rsidRDefault="002D3797" w:rsidP="00BD0727">
      <w:pPr>
        <w:pStyle w:val="a3"/>
        <w:tabs>
          <w:tab w:val="clear" w:pos="4153"/>
          <w:tab w:val="clear" w:pos="8306"/>
        </w:tabs>
        <w:jc w:val="both"/>
      </w:pPr>
      <w:r w:rsidRPr="002D3797">
        <w:rPr>
          <w:rFonts w:eastAsiaTheme="minorEastAsia"/>
          <w:szCs w:val="28"/>
        </w:rPr>
        <w:t xml:space="preserve"> 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21995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BB5010" w:rsidRDefault="00BB5010" w:rsidP="009D3ADE">
      <w:pPr>
        <w:pStyle w:val="a3"/>
        <w:tabs>
          <w:tab w:val="clear" w:pos="4153"/>
          <w:tab w:val="clear" w:pos="8306"/>
        </w:tabs>
      </w:pPr>
    </w:p>
    <w:p w:rsidR="00BB5010" w:rsidRDefault="00BB5010" w:rsidP="009D3ADE">
      <w:pPr>
        <w:pStyle w:val="a3"/>
        <w:tabs>
          <w:tab w:val="clear" w:pos="4153"/>
          <w:tab w:val="clear" w:pos="8306"/>
        </w:tabs>
      </w:pPr>
    </w:p>
    <w:p w:rsidR="004A2E4A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D5061B">
        <w:t>Е.А. Зотов</w:t>
      </w:r>
    </w:p>
    <w:sectPr w:rsidR="004A2E4A" w:rsidSect="00192D3B">
      <w:headerReference w:type="default" r:id="rId9"/>
      <w:headerReference w:type="first" r:id="rId10"/>
      <w:pgSz w:w="11906" w:h="16838"/>
      <w:pgMar w:top="426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7BC" w:rsidRDefault="008037BC">
      <w:r>
        <w:separator/>
      </w:r>
    </w:p>
  </w:endnote>
  <w:endnote w:type="continuationSeparator" w:id="0">
    <w:p w:rsidR="008037BC" w:rsidRDefault="0080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7BC" w:rsidRDefault="008037BC">
      <w:r>
        <w:separator/>
      </w:r>
    </w:p>
  </w:footnote>
  <w:footnote w:type="continuationSeparator" w:id="0">
    <w:p w:rsidR="008037BC" w:rsidRDefault="008037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73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CD0185">
    <w:pPr>
      <w:pStyle w:val="a3"/>
    </w:pPr>
    <w:r>
      <w:t xml:space="preserve">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23266"/>
    <w:rsid w:val="000527A7"/>
    <w:rsid w:val="00053C61"/>
    <w:rsid w:val="000A7A22"/>
    <w:rsid w:val="001273BD"/>
    <w:rsid w:val="00160F97"/>
    <w:rsid w:val="00164C2C"/>
    <w:rsid w:val="00192D3B"/>
    <w:rsid w:val="00194B37"/>
    <w:rsid w:val="0020003C"/>
    <w:rsid w:val="002105EF"/>
    <w:rsid w:val="0021741A"/>
    <w:rsid w:val="00222096"/>
    <w:rsid w:val="00242578"/>
    <w:rsid w:val="00294DAB"/>
    <w:rsid w:val="002D3797"/>
    <w:rsid w:val="002E0C90"/>
    <w:rsid w:val="002E3C51"/>
    <w:rsid w:val="00333DCC"/>
    <w:rsid w:val="00357541"/>
    <w:rsid w:val="00394F1F"/>
    <w:rsid w:val="00396C6F"/>
    <w:rsid w:val="003A7EE9"/>
    <w:rsid w:val="003E5647"/>
    <w:rsid w:val="003F2358"/>
    <w:rsid w:val="00401364"/>
    <w:rsid w:val="00411021"/>
    <w:rsid w:val="00437DA9"/>
    <w:rsid w:val="00461E2B"/>
    <w:rsid w:val="004647AF"/>
    <w:rsid w:val="004A2E4A"/>
    <w:rsid w:val="00521995"/>
    <w:rsid w:val="00572897"/>
    <w:rsid w:val="00580625"/>
    <w:rsid w:val="006367DA"/>
    <w:rsid w:val="0068354F"/>
    <w:rsid w:val="006A7CFE"/>
    <w:rsid w:val="006B07EF"/>
    <w:rsid w:val="006B3375"/>
    <w:rsid w:val="007128C1"/>
    <w:rsid w:val="007E493D"/>
    <w:rsid w:val="008037BC"/>
    <w:rsid w:val="008816B1"/>
    <w:rsid w:val="008B5AC7"/>
    <w:rsid w:val="008F6E7D"/>
    <w:rsid w:val="009208EE"/>
    <w:rsid w:val="00936CB9"/>
    <w:rsid w:val="0094041E"/>
    <w:rsid w:val="00941A9C"/>
    <w:rsid w:val="0094610F"/>
    <w:rsid w:val="009642C4"/>
    <w:rsid w:val="009712B2"/>
    <w:rsid w:val="00981C15"/>
    <w:rsid w:val="009D3ADE"/>
    <w:rsid w:val="009E5CD9"/>
    <w:rsid w:val="00A20B08"/>
    <w:rsid w:val="00A37953"/>
    <w:rsid w:val="00B04213"/>
    <w:rsid w:val="00B6288F"/>
    <w:rsid w:val="00B803DE"/>
    <w:rsid w:val="00B8742C"/>
    <w:rsid w:val="00B957E2"/>
    <w:rsid w:val="00BB5010"/>
    <w:rsid w:val="00BD0727"/>
    <w:rsid w:val="00BD1F92"/>
    <w:rsid w:val="00BE16C2"/>
    <w:rsid w:val="00C36046"/>
    <w:rsid w:val="00C9335B"/>
    <w:rsid w:val="00C958B6"/>
    <w:rsid w:val="00CD0185"/>
    <w:rsid w:val="00CD6A05"/>
    <w:rsid w:val="00D40D3E"/>
    <w:rsid w:val="00D5061B"/>
    <w:rsid w:val="00DC5AA6"/>
    <w:rsid w:val="00E210BA"/>
    <w:rsid w:val="00E26031"/>
    <w:rsid w:val="00E92654"/>
    <w:rsid w:val="00EA7649"/>
    <w:rsid w:val="00EE7454"/>
    <w:rsid w:val="00F37C8A"/>
    <w:rsid w:val="00F41127"/>
    <w:rsid w:val="00F4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2017-03-02T06:39:00Z</cp:lastPrinted>
  <dcterms:created xsi:type="dcterms:W3CDTF">2017-03-14T00:43:00Z</dcterms:created>
  <dcterms:modified xsi:type="dcterms:W3CDTF">2017-03-14T23:47:00Z</dcterms:modified>
</cp:coreProperties>
</file>