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311771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0762DB">
              <w:t>"О внесении изменени</w:t>
            </w:r>
            <w:r w:rsidR="005072FD">
              <w:t>й</w:t>
            </w:r>
            <w:r w:rsidR="00303287">
              <w:t xml:space="preserve"> </w:t>
            </w:r>
            <w:r w:rsidR="00311771">
              <w:t>в отдельные законодательные акты Приморского края, регули</w:t>
            </w:r>
            <w:r w:rsidR="00EF210A">
              <w:t>-</w:t>
            </w:r>
            <w:bookmarkStart w:id="0" w:name="_GoBack"/>
            <w:bookmarkEnd w:id="0"/>
            <w:r w:rsidR="00311771">
              <w:t>рующие отношения в сфере оборота древесины</w:t>
            </w:r>
            <w:r w:rsidR="00D05739" w:rsidRPr="00D05739">
              <w:rPr>
                <w:bCs/>
              </w:rPr>
              <w:t xml:space="preserve"> на территории Приморского края</w:t>
            </w:r>
            <w:r w:rsidR="00D05739" w:rsidRPr="00D05739"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311771">
        <w:t xml:space="preserve"> "О внесении изменений в отдельные законодательные акты Приморского края, регулирующие отношения в сфере оборота древесины</w:t>
      </w:r>
      <w:r w:rsidR="00311771" w:rsidRPr="00D05739">
        <w:rPr>
          <w:bCs/>
        </w:rPr>
        <w:t xml:space="preserve"> на территории Приморского края</w:t>
      </w:r>
      <w:r w:rsidR="00311771" w:rsidRPr="00D05739">
        <w:t>"</w:t>
      </w:r>
      <w:r w:rsidR="00311771">
        <w:t>.</w:t>
      </w:r>
    </w:p>
    <w:p w:rsidR="001C17BF" w:rsidRDefault="001C17BF" w:rsidP="001C17BF">
      <w:pPr>
        <w:shd w:val="clear" w:color="auto" w:fill="FFFFFF"/>
        <w:ind w:firstLine="709"/>
        <w:jc w:val="both"/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B80" w:rsidRDefault="00417B80" w:rsidP="00441D5E">
      <w:pPr>
        <w:pStyle w:val="1"/>
      </w:pPr>
      <w:r>
        <w:separator/>
      </w:r>
    </w:p>
  </w:endnote>
  <w:endnote w:type="continuationSeparator" w:id="0">
    <w:p w:rsidR="00417B80" w:rsidRDefault="00417B80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B80" w:rsidRDefault="00417B80" w:rsidP="00441D5E">
      <w:pPr>
        <w:pStyle w:val="1"/>
      </w:pPr>
      <w:r>
        <w:separator/>
      </w:r>
    </w:p>
  </w:footnote>
  <w:footnote w:type="continuationSeparator" w:id="0">
    <w:p w:rsidR="00417B80" w:rsidRDefault="00417B80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523EF"/>
    <w:rsid w:val="006672A8"/>
    <w:rsid w:val="00692CF5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70422"/>
    <w:rsid w:val="008A10C4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00AE4"/>
    <w:rsid w:val="00B33DC7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2016-09-22T23:46:00Z</cp:lastPrinted>
  <dcterms:created xsi:type="dcterms:W3CDTF">2017-03-02T06:28:00Z</dcterms:created>
  <dcterms:modified xsi:type="dcterms:W3CDTF">2017-03-09T23:14:00Z</dcterms:modified>
</cp:coreProperties>
</file>