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997909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83083" w:rsidRPr="00F83083" w:rsidRDefault="00F83083" w:rsidP="00F83083">
      <w:pPr>
        <w:pStyle w:val="a3"/>
        <w:jc w:val="center"/>
        <w:rPr>
          <w:b/>
          <w:szCs w:val="28"/>
          <w:lang w:eastAsia="x-none"/>
        </w:rPr>
      </w:pPr>
      <w:r w:rsidRPr="00F83083">
        <w:rPr>
          <w:b/>
          <w:szCs w:val="28"/>
          <w:lang w:val="x-none" w:eastAsia="x-none"/>
        </w:rPr>
        <w:t>О ВНЕСЕНИИ ИЗМЕНЕНИ</w:t>
      </w:r>
      <w:r w:rsidRPr="00F83083">
        <w:rPr>
          <w:b/>
          <w:szCs w:val="28"/>
          <w:lang w:eastAsia="x-none"/>
        </w:rPr>
        <w:t>Й</w:t>
      </w:r>
      <w:r w:rsidRPr="00F83083">
        <w:rPr>
          <w:b/>
          <w:szCs w:val="28"/>
          <w:lang w:val="x-none" w:eastAsia="x-none"/>
        </w:rPr>
        <w:t xml:space="preserve"> В</w:t>
      </w:r>
      <w:r w:rsidRPr="00F83083">
        <w:rPr>
          <w:b/>
          <w:szCs w:val="28"/>
          <w:lang w:eastAsia="x-none"/>
        </w:rPr>
        <w:t xml:space="preserve"> ЗАКОН ПРИМОРСКОГО КРАЯ </w:t>
      </w:r>
    </w:p>
    <w:p w:rsidR="00F83083" w:rsidRPr="00F83083" w:rsidRDefault="00F83083" w:rsidP="00F83083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F83083">
        <w:rPr>
          <w:b/>
          <w:szCs w:val="28"/>
          <w:lang w:eastAsia="x-none"/>
        </w:rPr>
        <w:t>"О ЗАЩИТЕ ПРАВ РЕБЕНКА В ПРИМОРСКОМ КРАЕ"</w:t>
      </w:r>
    </w:p>
    <w:p w:rsidR="00F83083" w:rsidRPr="00F83083" w:rsidRDefault="00F83083" w:rsidP="00F83083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F83083" w:rsidRPr="00F83083" w:rsidRDefault="00F83083" w:rsidP="00F83083">
      <w:pPr>
        <w:ind w:firstLine="720"/>
        <w:jc w:val="both"/>
        <w:rPr>
          <w:szCs w:val="28"/>
        </w:rPr>
      </w:pPr>
      <w:r w:rsidRPr="00F83083">
        <w:rPr>
          <w:szCs w:val="28"/>
        </w:rPr>
        <w:t>Принят Законодательным Собранием Приморского края 22 февраля 2017 года</w:t>
      </w:r>
    </w:p>
    <w:p w:rsidR="00F83083" w:rsidRPr="00F83083" w:rsidRDefault="00F83083" w:rsidP="00F83083">
      <w:pPr>
        <w:ind w:firstLine="709"/>
        <w:jc w:val="both"/>
        <w:rPr>
          <w:szCs w:val="28"/>
        </w:rPr>
      </w:pPr>
    </w:p>
    <w:p w:rsidR="00F83083" w:rsidRPr="00F83083" w:rsidRDefault="00F83083" w:rsidP="00F83083">
      <w:pPr>
        <w:ind w:firstLine="709"/>
        <w:jc w:val="both"/>
        <w:rPr>
          <w:szCs w:val="28"/>
        </w:rPr>
      </w:pPr>
      <w:r w:rsidRPr="00F83083">
        <w:rPr>
          <w:szCs w:val="28"/>
        </w:rPr>
        <w:t>СТАТЬЯ 1.</w:t>
      </w: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083">
        <w:rPr>
          <w:szCs w:val="28"/>
        </w:rPr>
        <w:t xml:space="preserve">Внести в Закон Приморского края от 29 декабря 2004 года № 217-КЗ </w:t>
      </w:r>
      <w:r w:rsidRPr="00F83083">
        <w:rPr>
          <w:szCs w:val="28"/>
        </w:rPr>
        <w:br/>
        <w:t>"О защите прав ребенка в Приморском крае" (Ведомости Законодательного Собрания Приморского края, 2004, № 84, стр. 41; 2005, № 114, стр. 35; 2006, № 2, стр. 34; 2007, № 10, стр. 21; 2008, № 83, стр. 183, стр. 184; 2010, № 151, стр. 11, № 163, стр. 7, № 167, стр. 69; 2012, № 25, стр. 5, № 27, стр. 53, № 35, стр. 26; 2013, № 55, стр. 58, № 57, стр. 39, № 67, стр. 42; 2015, № 112, стр. 22, № 135, стр. 45, стр. 56; 2016, № 151, стр. 51, № 7, стр. 47) следующие изменения:</w:t>
      </w: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083">
        <w:rPr>
          <w:szCs w:val="28"/>
        </w:rPr>
        <w:t>1)статью 6</w:t>
      </w:r>
      <w:r w:rsidRPr="00F83083">
        <w:rPr>
          <w:szCs w:val="28"/>
          <w:vertAlign w:val="superscript"/>
        </w:rPr>
        <w:t>1</w:t>
      </w:r>
      <w:r w:rsidRPr="00F83083">
        <w:rPr>
          <w:szCs w:val="28"/>
        </w:rPr>
        <w:t xml:space="preserve"> изложить в следующей редакции:</w:t>
      </w:r>
    </w:p>
    <w:p w:rsidR="00F83083" w:rsidRPr="00F83083" w:rsidRDefault="00F83083" w:rsidP="00F83083">
      <w:pPr>
        <w:autoSpaceDE w:val="0"/>
        <w:autoSpaceDN w:val="0"/>
        <w:adjustRightInd w:val="0"/>
        <w:ind w:left="2268" w:hanging="1559"/>
        <w:rPr>
          <w:szCs w:val="28"/>
        </w:rPr>
      </w:pPr>
      <w:r w:rsidRPr="00F83083">
        <w:rPr>
          <w:szCs w:val="28"/>
        </w:rPr>
        <w:t>"СТАТЬЯ 6</w:t>
      </w:r>
      <w:r w:rsidRPr="00F83083">
        <w:rPr>
          <w:szCs w:val="28"/>
          <w:vertAlign w:val="superscript"/>
        </w:rPr>
        <w:t>1</w:t>
      </w:r>
      <w:r w:rsidRPr="00F83083">
        <w:rPr>
          <w:szCs w:val="28"/>
        </w:rPr>
        <w:t xml:space="preserve">.  ОБЕСПЕЧЕНИЕ ПРАВ ДЕТЕЙ НА ОТДЫХ </w:t>
      </w:r>
    </w:p>
    <w:p w:rsidR="00F83083" w:rsidRPr="00F83083" w:rsidRDefault="00F83083" w:rsidP="00F83083">
      <w:pPr>
        <w:autoSpaceDE w:val="0"/>
        <w:autoSpaceDN w:val="0"/>
        <w:adjustRightInd w:val="0"/>
        <w:ind w:left="2410"/>
        <w:rPr>
          <w:szCs w:val="28"/>
        </w:rPr>
      </w:pPr>
      <w:r w:rsidRPr="00F83083">
        <w:rPr>
          <w:szCs w:val="28"/>
        </w:rPr>
        <w:t>И ОЗДОРОВЛЕНИЕ</w:t>
      </w: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083">
        <w:rPr>
          <w:szCs w:val="28"/>
        </w:rPr>
        <w:t xml:space="preserve">1.В Приморском крае ребенку гарантируется право на отдых </w:t>
      </w:r>
      <w:r w:rsidRPr="00F83083">
        <w:rPr>
          <w:szCs w:val="28"/>
        </w:rPr>
        <w:br/>
        <w:t>и оздоровление.</w:t>
      </w: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083">
        <w:rPr>
          <w:szCs w:val="28"/>
        </w:rPr>
        <w:t>2.Органы исполнительной власти Приморского края в целях повышения качества и безопасности отдыха и оздоровления детей в пределах своих полномочий принимают меры:</w:t>
      </w: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083">
        <w:rPr>
          <w:szCs w:val="28"/>
        </w:rPr>
        <w:t>1)по принятию нормативных правовых актов, регулирующих деятельность организаций отдыха детей и их оздоровления;</w:t>
      </w: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083">
        <w:rPr>
          <w:szCs w:val="28"/>
        </w:rPr>
        <w:t>2)по созданию безопасных условий пребывания в организациях отдыха детей и их оздоровления;</w:t>
      </w: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083">
        <w:rPr>
          <w:szCs w:val="28"/>
        </w:rPr>
        <w:t>3)по обеспечению максимальной доступности услуг организаций отдыха детей и их оздоровления;</w:t>
      </w: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083">
        <w:rPr>
          <w:szCs w:val="28"/>
        </w:rPr>
        <w:t>4)по контролю за соблюдением требований законодательства в сфере организации отдыха и оздоровления детей.</w:t>
      </w: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083">
        <w:rPr>
          <w:szCs w:val="28"/>
        </w:rPr>
        <w:t xml:space="preserve">3.Правовое регулирование отношений в области организации </w:t>
      </w:r>
      <w:r w:rsidRPr="00F83083">
        <w:rPr>
          <w:szCs w:val="28"/>
        </w:rPr>
        <w:br/>
        <w:t xml:space="preserve">и обеспечения отдыха детей и их оздоровления (за исключением организации отдыха детей в каникулярное время) осуществляется Законом Приморского края от 26 декабря 2014 года № 530-КЗ "Об организации и обеспечении отдыха, оздоровления и организации занятости детей, проживающих </w:t>
      </w:r>
      <w:r w:rsidRPr="00F83083">
        <w:rPr>
          <w:szCs w:val="28"/>
        </w:rPr>
        <w:br/>
        <w:t>на территории Приморского края" и иными нормативными правовыми актами Приморского края.";</w:t>
      </w:r>
    </w:p>
    <w:p w:rsid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083">
        <w:rPr>
          <w:szCs w:val="28"/>
        </w:rPr>
        <w:lastRenderedPageBreak/>
        <w:t>2)пункт 3</w:t>
      </w:r>
      <w:r w:rsidRPr="00F83083">
        <w:rPr>
          <w:szCs w:val="28"/>
          <w:vertAlign w:val="superscript"/>
        </w:rPr>
        <w:t xml:space="preserve">1 </w:t>
      </w:r>
      <w:r w:rsidRPr="00F83083">
        <w:rPr>
          <w:szCs w:val="28"/>
        </w:rPr>
        <w:t>статьи 9 изложить в следующей редакции:</w:t>
      </w: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083">
        <w:rPr>
          <w:szCs w:val="28"/>
        </w:rPr>
        <w:t>"3</w:t>
      </w:r>
      <w:r w:rsidRPr="00F83083">
        <w:rPr>
          <w:szCs w:val="28"/>
          <w:vertAlign w:val="superscript"/>
        </w:rPr>
        <w:t>1</w:t>
      </w:r>
      <w:r w:rsidRPr="00F83083">
        <w:rPr>
          <w:szCs w:val="28"/>
        </w:rPr>
        <w:t xml:space="preserve">)осуществляют организацию и обеспечение отдыха и оздоровления детей (за исключением организации отдыха детей в каникулярное время), мероприятия по обеспечению безопасности жизни и здоровья детей в период их пребывания в организациях отдыха детей и их оздоровления, региональный государственный контроль за соблюдением требований законодательства Российской Федерации в сфере организации отдыха </w:t>
      </w:r>
      <w:r w:rsidRPr="00F83083">
        <w:rPr>
          <w:szCs w:val="28"/>
        </w:rPr>
        <w:br/>
        <w:t>и оздоровления детей, а также иные полномочия, предусмотренные Федеральным законом от 24 июля 1998 года № 124-ФЗ "Об основных гарантиях прав ребенка в Российской Федерации";".</w:t>
      </w: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83083">
        <w:rPr>
          <w:szCs w:val="28"/>
        </w:rPr>
        <w:t>СТАТЬЯ 2.</w:t>
      </w:r>
    </w:p>
    <w:p w:rsidR="00F83083" w:rsidRPr="00F83083" w:rsidRDefault="00F83083" w:rsidP="00F8308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F83083">
        <w:rPr>
          <w:szCs w:val="28"/>
        </w:rPr>
        <w:t xml:space="preserve">Настоящий Закон вступает в силу </w:t>
      </w:r>
      <w:r w:rsidRPr="00F83083">
        <w:rPr>
          <w:rFonts w:eastAsia="Calibri"/>
          <w:szCs w:val="28"/>
          <w:lang w:eastAsia="en-US"/>
        </w:rPr>
        <w:t>по истечении 10 дней со дня его официального опубликования</w:t>
      </w:r>
      <w:r w:rsidRPr="00F83083">
        <w:rPr>
          <w:szCs w:val="28"/>
        </w:rPr>
        <w:t>.</w:t>
      </w:r>
    </w:p>
    <w:p w:rsidR="00F83083" w:rsidRPr="00F83083" w:rsidRDefault="00F83083" w:rsidP="00F8308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83083" w:rsidRPr="00F83083" w:rsidRDefault="00F83083" w:rsidP="00F8308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83083" w:rsidRPr="00F83083" w:rsidRDefault="00F83083" w:rsidP="00F8308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83083" w:rsidRDefault="00F83083" w:rsidP="00F83083">
      <w:pPr>
        <w:autoSpaceDE w:val="0"/>
        <w:autoSpaceDN w:val="0"/>
        <w:adjustRightInd w:val="0"/>
        <w:jc w:val="both"/>
        <w:rPr>
          <w:szCs w:val="28"/>
        </w:rPr>
      </w:pPr>
      <w:r w:rsidRPr="00F83083">
        <w:rPr>
          <w:szCs w:val="28"/>
        </w:rPr>
        <w:t>Губернатор края                                                                    В.В. Миклушевский</w:t>
      </w:r>
    </w:p>
    <w:p w:rsidR="0069379A" w:rsidRDefault="0069379A" w:rsidP="00F83083">
      <w:pPr>
        <w:autoSpaceDE w:val="0"/>
        <w:autoSpaceDN w:val="0"/>
        <w:adjustRightInd w:val="0"/>
        <w:jc w:val="both"/>
        <w:rPr>
          <w:szCs w:val="28"/>
        </w:rPr>
      </w:pPr>
    </w:p>
    <w:p w:rsidR="0069379A" w:rsidRDefault="0069379A" w:rsidP="0069379A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9379A" w:rsidRDefault="0069379A" w:rsidP="0069379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марта 2017 года</w:t>
      </w:r>
    </w:p>
    <w:p w:rsidR="0069379A" w:rsidRDefault="0069379A" w:rsidP="0069379A">
      <w:pPr>
        <w:jc w:val="both"/>
        <w:rPr>
          <w:szCs w:val="28"/>
        </w:rPr>
      </w:pPr>
      <w:r>
        <w:rPr>
          <w:szCs w:val="28"/>
        </w:rPr>
        <w:t>№ 9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p w:rsidR="0069379A" w:rsidRPr="00F83083" w:rsidRDefault="0069379A" w:rsidP="00F83083">
      <w:pPr>
        <w:autoSpaceDE w:val="0"/>
        <w:autoSpaceDN w:val="0"/>
        <w:adjustRightInd w:val="0"/>
        <w:jc w:val="both"/>
        <w:rPr>
          <w:szCs w:val="28"/>
        </w:rPr>
      </w:pPr>
    </w:p>
    <w:p w:rsidR="00F83083" w:rsidRPr="00F83083" w:rsidRDefault="00F83083" w:rsidP="00F83083">
      <w:pPr>
        <w:rPr>
          <w:sz w:val="24"/>
          <w:szCs w:val="24"/>
        </w:rPr>
      </w:pPr>
    </w:p>
    <w:p w:rsidR="00BE0544" w:rsidRDefault="00BE0544"/>
    <w:sectPr w:rsidR="00BE0544" w:rsidSect="00F8308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5F8" w:rsidRDefault="001075F8">
      <w:r>
        <w:separator/>
      </w:r>
    </w:p>
  </w:endnote>
  <w:endnote w:type="continuationSeparator" w:id="0">
    <w:p w:rsidR="001075F8" w:rsidRDefault="00107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5F8" w:rsidRDefault="001075F8">
      <w:r>
        <w:separator/>
      </w:r>
    </w:p>
  </w:footnote>
  <w:footnote w:type="continuationSeparator" w:id="0">
    <w:p w:rsidR="001075F8" w:rsidRDefault="001075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083" w:rsidRDefault="00F83083" w:rsidP="00F8308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9379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3083"/>
    <w:rsid w:val="0003291F"/>
    <w:rsid w:val="001075F8"/>
    <w:rsid w:val="00380EE1"/>
    <w:rsid w:val="003B26E7"/>
    <w:rsid w:val="0047435B"/>
    <w:rsid w:val="005A2827"/>
    <w:rsid w:val="0069379A"/>
    <w:rsid w:val="007B751A"/>
    <w:rsid w:val="00AB70F9"/>
    <w:rsid w:val="00AC31EC"/>
    <w:rsid w:val="00B14397"/>
    <w:rsid w:val="00BE0544"/>
    <w:rsid w:val="00E34273"/>
    <w:rsid w:val="00E60B2A"/>
    <w:rsid w:val="00F23036"/>
    <w:rsid w:val="00F8308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8308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2017-02-22T05:27:00Z</cp:lastPrinted>
  <dcterms:created xsi:type="dcterms:W3CDTF">2017-03-02T06:58:00Z</dcterms:created>
  <dcterms:modified xsi:type="dcterms:W3CDTF">2017-03-02T06:58:00Z</dcterms:modified>
</cp:coreProperties>
</file>