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726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5645" w:rsidRPr="00205645" w:rsidRDefault="00205645" w:rsidP="00205645">
      <w:pPr>
        <w:pStyle w:val="a3"/>
        <w:jc w:val="center"/>
        <w:rPr>
          <w:b/>
          <w:szCs w:val="28"/>
          <w:lang w:eastAsia="x-none"/>
        </w:rPr>
      </w:pPr>
      <w:r w:rsidRPr="00205645">
        <w:rPr>
          <w:b/>
          <w:szCs w:val="28"/>
          <w:lang w:val="x-none" w:eastAsia="x-none"/>
        </w:rPr>
        <w:t>О ВНЕСЕНИИ ИЗМЕНЕНИ</w:t>
      </w:r>
      <w:r w:rsidRPr="00205645">
        <w:rPr>
          <w:b/>
          <w:szCs w:val="28"/>
          <w:lang w:eastAsia="x-none"/>
        </w:rPr>
        <w:t>Й</w:t>
      </w:r>
      <w:r w:rsidRPr="00205645">
        <w:rPr>
          <w:b/>
          <w:szCs w:val="28"/>
          <w:lang w:eastAsia="x-none"/>
        </w:rPr>
        <w:tab/>
        <w:t xml:space="preserve"> </w:t>
      </w:r>
      <w:r w:rsidRPr="00205645">
        <w:rPr>
          <w:b/>
          <w:szCs w:val="28"/>
          <w:lang w:val="x-none" w:eastAsia="x-none"/>
        </w:rPr>
        <w:t xml:space="preserve">В </w:t>
      </w:r>
      <w:r w:rsidRPr="00205645">
        <w:rPr>
          <w:b/>
          <w:szCs w:val="28"/>
          <w:lang w:eastAsia="x-none"/>
        </w:rPr>
        <w:t xml:space="preserve">ЗАКОН ПРИМОРСКОГО КРАЯ </w:t>
      </w:r>
      <w:r w:rsidRPr="00205645">
        <w:rPr>
          <w:b/>
          <w:szCs w:val="28"/>
          <w:lang w:eastAsia="x-none"/>
        </w:rPr>
        <w:br/>
        <w:t>"О НАДЕЛЕНИИ ОРГАНОВ МЕСТНОГО САМОУПРАВЛЕНИЯ</w:t>
      </w:r>
    </w:p>
    <w:p w:rsidR="00205645" w:rsidRPr="00205645" w:rsidRDefault="00205645" w:rsidP="00205645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205645">
        <w:rPr>
          <w:b/>
          <w:szCs w:val="28"/>
          <w:lang w:eastAsia="x-none"/>
        </w:rPr>
        <w:t>МУНИЦИПАЛЬНЫХ РАЙОНОВ, ГОРОДСКИХ ОКРУГОВ ПРИМОРСКОГО КРАЯ ОТДЕЛЬНЫМИ ГОСУДАРСТВЕННЫМИ ПОЛНОМОЧИЯМИ ПО ОРГАНИЗАЦИИ И</w:t>
      </w:r>
    </w:p>
    <w:p w:rsidR="00205645" w:rsidRPr="00205645" w:rsidRDefault="00205645" w:rsidP="00205645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205645">
        <w:rPr>
          <w:b/>
          <w:szCs w:val="28"/>
          <w:lang w:eastAsia="x-none"/>
        </w:rPr>
        <w:t>ОБЕСПЕЧЕНИЮ ОЗДОРОВЛЕНИЯ И ОТДЫХА ДЕТЕЙ ПРИМОРСКОГО КРАЯ"</w:t>
      </w:r>
    </w:p>
    <w:p w:rsidR="00205645" w:rsidRPr="00205645" w:rsidRDefault="00205645" w:rsidP="00205645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205645" w:rsidRPr="00205645" w:rsidRDefault="00205645" w:rsidP="00205645">
      <w:pPr>
        <w:ind w:firstLine="709"/>
        <w:jc w:val="both"/>
        <w:rPr>
          <w:szCs w:val="28"/>
        </w:rPr>
      </w:pPr>
      <w:r w:rsidRPr="00205645">
        <w:rPr>
          <w:szCs w:val="28"/>
        </w:rPr>
        <w:t>Принят Законодательным Собранием Приморского края 22 февраля 2017 года</w:t>
      </w:r>
    </w:p>
    <w:p w:rsidR="00205645" w:rsidRPr="00205645" w:rsidRDefault="00205645" w:rsidP="00205645">
      <w:pPr>
        <w:ind w:firstLine="709"/>
        <w:rPr>
          <w:szCs w:val="28"/>
        </w:rPr>
      </w:pPr>
    </w:p>
    <w:p w:rsidR="00205645" w:rsidRPr="00205645" w:rsidRDefault="00205645" w:rsidP="00205645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205645">
        <w:rPr>
          <w:rFonts w:eastAsia="Calibri"/>
          <w:szCs w:val="28"/>
          <w:lang w:eastAsia="en-US"/>
        </w:rPr>
        <w:t>СТАТЬЯ 1.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 xml:space="preserve">Внести в Закон Приморского края от 3 декабря 2013 года № 314-КЗ </w:t>
      </w:r>
      <w:r w:rsidRPr="00205645">
        <w:rPr>
          <w:szCs w:val="28"/>
        </w:rPr>
        <w:br/>
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(Ведомости Законодательного Собрания Приморского края, 2013, № 62, стр. 20; 2015, № 123, стр. 251) следующие изменения: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1)наименование Закона изложить в следующей редакции: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края";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2)в статье 1: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а)в абзаце первом слова "и отдыха детей Приморского края" заменить словами "и отдыха детей, проживающих на территории Приморского края";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б)в пункте 1 слова "образовательных учреждений" заменить словами "образовательных организаций";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в)в пункте 2 после слов "(законным представителям)" дополнить словом "детей";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3)в статье 6: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а)в части 3: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в абзаце четвертом после слов "(законным представителям)" дополнить словом "детей";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в абзаце тринадцатом после слов "(законным представителям)" дополнить словом "детей";</w:t>
      </w:r>
    </w:p>
    <w:p w:rsidR="00205645" w:rsidRPr="00205645" w:rsidRDefault="00205645" w:rsidP="00205645">
      <w:pPr>
        <w:pageBreakBefore/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lastRenderedPageBreak/>
        <w:t>б)абзац второй части 4 изложить в следующей редакции: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"Порядок предоставления компенсации родителям (законным представителям) детей, проживающих на территории Приморского края, части расходов на оплату стоимости путевки, приобретенной в организациях отдыха и оздоровления детей, расположенных на территории Российской Федерации, определяется Администрацией Приморского края.".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СТАТЬЯ 2.</w:t>
      </w:r>
    </w:p>
    <w:p w:rsidR="00205645" w:rsidRPr="00205645" w:rsidRDefault="00205645" w:rsidP="0020564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05645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205645" w:rsidRPr="00205645" w:rsidRDefault="00205645" w:rsidP="00205645">
      <w:pPr>
        <w:tabs>
          <w:tab w:val="center" w:pos="4677"/>
          <w:tab w:val="right" w:pos="9355"/>
        </w:tabs>
        <w:rPr>
          <w:szCs w:val="28"/>
          <w:lang w:eastAsia="x-none"/>
        </w:rPr>
      </w:pPr>
    </w:p>
    <w:p w:rsidR="00205645" w:rsidRPr="00205645" w:rsidRDefault="00205645" w:rsidP="00205645">
      <w:pPr>
        <w:tabs>
          <w:tab w:val="center" w:pos="4677"/>
          <w:tab w:val="right" w:pos="9355"/>
        </w:tabs>
        <w:rPr>
          <w:szCs w:val="28"/>
          <w:lang w:eastAsia="x-none"/>
        </w:rPr>
      </w:pPr>
    </w:p>
    <w:p w:rsidR="00205645" w:rsidRPr="00205645" w:rsidRDefault="00205645" w:rsidP="00205645">
      <w:pPr>
        <w:tabs>
          <w:tab w:val="center" w:pos="4677"/>
          <w:tab w:val="right" w:pos="9355"/>
        </w:tabs>
        <w:rPr>
          <w:szCs w:val="28"/>
          <w:lang w:eastAsia="x-none"/>
        </w:rPr>
      </w:pPr>
    </w:p>
    <w:p w:rsidR="00205645" w:rsidRDefault="00205645" w:rsidP="00205645">
      <w:pPr>
        <w:autoSpaceDE w:val="0"/>
        <w:autoSpaceDN w:val="0"/>
        <w:adjustRightInd w:val="0"/>
        <w:rPr>
          <w:szCs w:val="28"/>
        </w:rPr>
      </w:pPr>
      <w:r w:rsidRPr="00205645">
        <w:rPr>
          <w:szCs w:val="28"/>
        </w:rPr>
        <w:t>Губернатор края                                                                      В.В. Миклушевский</w:t>
      </w:r>
    </w:p>
    <w:p w:rsidR="00DA673E" w:rsidRDefault="00DA673E" w:rsidP="00205645">
      <w:pPr>
        <w:autoSpaceDE w:val="0"/>
        <w:autoSpaceDN w:val="0"/>
        <w:adjustRightInd w:val="0"/>
        <w:rPr>
          <w:szCs w:val="28"/>
        </w:rPr>
      </w:pPr>
    </w:p>
    <w:p w:rsidR="00DA673E" w:rsidRDefault="00DA673E" w:rsidP="00205645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A673E" w:rsidRDefault="00DA673E" w:rsidP="0020564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DA673E" w:rsidRPr="00205645" w:rsidRDefault="00DA673E" w:rsidP="0020564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85-КЗ</w:t>
      </w:r>
      <w:bookmarkEnd w:id="0"/>
    </w:p>
    <w:p w:rsidR="00205645" w:rsidRPr="00205645" w:rsidRDefault="00205645" w:rsidP="00205645">
      <w:pPr>
        <w:tabs>
          <w:tab w:val="center" w:pos="4677"/>
          <w:tab w:val="right" w:pos="9355"/>
        </w:tabs>
        <w:jc w:val="center"/>
        <w:rPr>
          <w:szCs w:val="28"/>
          <w:lang w:eastAsia="x-none"/>
        </w:rPr>
      </w:pPr>
    </w:p>
    <w:p w:rsidR="00BE0544" w:rsidRDefault="00BE0544"/>
    <w:sectPr w:rsidR="00BE0544" w:rsidSect="0020564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D7D" w:rsidRDefault="00AF3D7D">
      <w:r>
        <w:separator/>
      </w:r>
    </w:p>
  </w:endnote>
  <w:endnote w:type="continuationSeparator" w:id="0">
    <w:p w:rsidR="00AF3D7D" w:rsidRDefault="00AF3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D7D" w:rsidRDefault="00AF3D7D">
      <w:r>
        <w:separator/>
      </w:r>
    </w:p>
  </w:footnote>
  <w:footnote w:type="continuationSeparator" w:id="0">
    <w:p w:rsidR="00AF3D7D" w:rsidRDefault="00AF3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645" w:rsidRDefault="00205645" w:rsidP="0020564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A673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645"/>
    <w:rsid w:val="0003291F"/>
    <w:rsid w:val="00125764"/>
    <w:rsid w:val="00205645"/>
    <w:rsid w:val="00380EE1"/>
    <w:rsid w:val="003B26E7"/>
    <w:rsid w:val="0047435B"/>
    <w:rsid w:val="005A2827"/>
    <w:rsid w:val="00AB70F9"/>
    <w:rsid w:val="00AC31EC"/>
    <w:rsid w:val="00AF3D7D"/>
    <w:rsid w:val="00B14397"/>
    <w:rsid w:val="00BE0544"/>
    <w:rsid w:val="00DA673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0564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2017-02-22T05:18:00Z</cp:lastPrinted>
  <dcterms:created xsi:type="dcterms:W3CDTF">2017-03-02T06:28:00Z</dcterms:created>
  <dcterms:modified xsi:type="dcterms:W3CDTF">2017-03-02T06:28:00Z</dcterms:modified>
</cp:coreProperties>
</file>