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971400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A3A4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A3A4D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282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A3A4D" w:rsidRDefault="000A3A4D" w:rsidP="000A3A4D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 w:rsidRPr="00F75342">
              <w:rPr>
                <w:szCs w:val="28"/>
              </w:rPr>
              <w:t xml:space="preserve">"О внесении изменений в </w:t>
            </w:r>
            <w:r>
              <w:rPr>
                <w:szCs w:val="28"/>
              </w:rPr>
              <w:t>Закон</w:t>
            </w:r>
            <w:r w:rsidRPr="00F75342">
              <w:rPr>
                <w:szCs w:val="28"/>
              </w:rPr>
              <w:t xml:space="preserve"> Приморского края "О порядке переустройства и (или) перепла</w:t>
            </w:r>
            <w:r w:rsidR="008E3EEC">
              <w:rPr>
                <w:szCs w:val="28"/>
              </w:rPr>
              <w:t>-</w:t>
            </w:r>
            <w:bookmarkStart w:id="0" w:name="_GoBack"/>
            <w:bookmarkEnd w:id="0"/>
            <w:r w:rsidRPr="00F75342">
              <w:rPr>
                <w:szCs w:val="28"/>
              </w:rPr>
              <w:t>нировки нежилых помещений в многоквартирных жилых домах на территории Приморского края"</w:t>
            </w:r>
          </w:p>
        </w:tc>
      </w:tr>
    </w:tbl>
    <w:p w:rsidR="000A3A4D" w:rsidRDefault="000A3A4D" w:rsidP="000A3A4D"/>
    <w:p w:rsidR="000A3A4D" w:rsidRDefault="000A3A4D" w:rsidP="000A3A4D">
      <w:pPr>
        <w:ind w:firstLine="709"/>
      </w:pPr>
      <w:r>
        <w:t xml:space="preserve">Законодательное Собрание Приморского края </w:t>
      </w:r>
    </w:p>
    <w:p w:rsidR="000A3A4D" w:rsidRDefault="000A3A4D" w:rsidP="000A3A4D"/>
    <w:p w:rsidR="000A3A4D" w:rsidRDefault="000A3A4D" w:rsidP="000A3A4D">
      <w:r>
        <w:t>ПОСТАНОВЛЯЕТ:</w:t>
      </w:r>
    </w:p>
    <w:p w:rsidR="000A3A4D" w:rsidRDefault="000A3A4D" w:rsidP="000A3A4D"/>
    <w:p w:rsidR="000A3A4D" w:rsidRDefault="000A3A4D" w:rsidP="000A3A4D">
      <w:pPr>
        <w:ind w:firstLine="709"/>
        <w:jc w:val="both"/>
      </w:pPr>
      <w:r>
        <w:t>1.Принять Закон Приморского края "О внесении изменений в Закон Приморского края "О порядке переустройства и (или) перепланировки нежилых помещений в многоквартирных жилых домах на территории Приморского края".</w:t>
      </w:r>
    </w:p>
    <w:p w:rsidR="000A3A4D" w:rsidRDefault="000A3A4D" w:rsidP="000A3A4D">
      <w:pPr>
        <w:ind w:firstLine="709"/>
        <w:jc w:val="both"/>
        <w:rPr>
          <w:szCs w:val="28"/>
        </w:rPr>
      </w:pPr>
    </w:p>
    <w:p w:rsidR="000A3A4D" w:rsidRDefault="000A3A4D" w:rsidP="000A3A4D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A3A4D" w:rsidRDefault="000A3A4D" w:rsidP="000A3A4D">
      <w:pPr>
        <w:jc w:val="both"/>
      </w:pPr>
    </w:p>
    <w:p w:rsidR="000A3A4D" w:rsidRDefault="000A3A4D" w:rsidP="000A3A4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A3A4D" w:rsidRDefault="000A3A4D" w:rsidP="000A3A4D">
      <w:pPr>
        <w:ind w:firstLine="709"/>
        <w:jc w:val="both"/>
      </w:pPr>
    </w:p>
    <w:p w:rsidR="000A3A4D" w:rsidRDefault="000A3A4D" w:rsidP="000A3A4D">
      <w:pPr>
        <w:ind w:firstLine="709"/>
        <w:jc w:val="both"/>
      </w:pPr>
    </w:p>
    <w:p w:rsidR="000A3A4D" w:rsidRDefault="000A3A4D" w:rsidP="000A3A4D">
      <w:pPr>
        <w:ind w:firstLine="709"/>
        <w:jc w:val="both"/>
      </w:pPr>
    </w:p>
    <w:p w:rsidR="000A3A4D" w:rsidRDefault="000A3A4D" w:rsidP="000A3A4D">
      <w:pPr>
        <w:jc w:val="both"/>
      </w:pPr>
      <w:r>
        <w:t>Председатель</w:t>
      </w:r>
    </w:p>
    <w:p w:rsidR="000A3A4D" w:rsidRDefault="000A3A4D" w:rsidP="000A3A4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6FF" w:rsidRDefault="008966FF">
      <w:r>
        <w:separator/>
      </w:r>
    </w:p>
  </w:endnote>
  <w:endnote w:type="continuationSeparator" w:id="0">
    <w:p w:rsidR="008966FF" w:rsidRDefault="00896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6FF" w:rsidRDefault="008966FF">
      <w:r>
        <w:separator/>
      </w:r>
    </w:p>
  </w:footnote>
  <w:footnote w:type="continuationSeparator" w:id="0">
    <w:p w:rsidR="008966FF" w:rsidRDefault="008966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4D"/>
    <w:rsid w:val="00057575"/>
    <w:rsid w:val="000A3A4D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66FF"/>
    <w:rsid w:val="008E3EE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2017-02-27T05:20:00Z</cp:lastPrinted>
  <dcterms:created xsi:type="dcterms:W3CDTF">2017-02-27T05:02:00Z</dcterms:created>
  <dcterms:modified xsi:type="dcterms:W3CDTF">2017-02-27T05:20:00Z</dcterms:modified>
</cp:coreProperties>
</file>