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4971397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927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5927D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281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927D5" w:rsidRDefault="005927D5" w:rsidP="005927D5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F75342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</w:t>
            </w:r>
            <w:r w:rsidRPr="00F75342">
              <w:rPr>
                <w:szCs w:val="28"/>
              </w:rPr>
              <w:t xml:space="preserve"> Приморского края "О порядке переустройства и (или) перепланировки нежилых </w:t>
            </w:r>
            <w:proofErr w:type="spellStart"/>
            <w:proofErr w:type="gramStart"/>
            <w:r w:rsidRPr="00F75342">
              <w:rPr>
                <w:szCs w:val="28"/>
              </w:rPr>
              <w:t>поме</w:t>
            </w:r>
            <w:r w:rsidR="00545873">
              <w:rPr>
                <w:szCs w:val="28"/>
              </w:rPr>
              <w:t>-</w:t>
            </w:r>
            <w:r w:rsidRPr="00F75342">
              <w:rPr>
                <w:szCs w:val="28"/>
              </w:rPr>
              <w:t>щений</w:t>
            </w:r>
            <w:proofErr w:type="spellEnd"/>
            <w:proofErr w:type="gramEnd"/>
            <w:r w:rsidRPr="00F75342">
              <w:rPr>
                <w:szCs w:val="28"/>
              </w:rPr>
              <w:t xml:space="preserve"> в многоквартирных жилых домах на территории Приморского края"</w:t>
            </w:r>
          </w:p>
        </w:tc>
      </w:tr>
    </w:tbl>
    <w:p w:rsidR="005927D5" w:rsidRDefault="005927D5" w:rsidP="005927D5"/>
    <w:p w:rsidR="005927D5" w:rsidRDefault="005927D5" w:rsidP="005927D5">
      <w:pPr>
        <w:ind w:firstLine="709"/>
      </w:pPr>
      <w:r>
        <w:t xml:space="preserve">Законодательное Собрание Приморского края </w:t>
      </w:r>
    </w:p>
    <w:p w:rsidR="005927D5" w:rsidRDefault="005927D5" w:rsidP="005927D5"/>
    <w:p w:rsidR="005927D5" w:rsidRDefault="005927D5" w:rsidP="005927D5">
      <w:r>
        <w:t>ПОСТАНОВЛЯЕТ:</w:t>
      </w:r>
    </w:p>
    <w:p w:rsidR="005927D5" w:rsidRDefault="005927D5" w:rsidP="005927D5"/>
    <w:p w:rsidR="005927D5" w:rsidRDefault="005927D5" w:rsidP="005927D5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в Закон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</w:r>
      <w:r>
        <w:rPr>
          <w:szCs w:val="28"/>
        </w:rPr>
        <w:t xml:space="preserve"> в первом чтении.</w:t>
      </w:r>
    </w:p>
    <w:p w:rsidR="005927D5" w:rsidRDefault="005927D5" w:rsidP="005927D5">
      <w:pPr>
        <w:ind w:firstLine="709"/>
        <w:jc w:val="both"/>
      </w:pPr>
    </w:p>
    <w:p w:rsidR="005927D5" w:rsidRDefault="005927D5" w:rsidP="005927D5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5927D5" w:rsidRDefault="005927D5" w:rsidP="005927D5">
      <w:pPr>
        <w:jc w:val="both"/>
      </w:pPr>
    </w:p>
    <w:p w:rsidR="005927D5" w:rsidRDefault="005927D5" w:rsidP="005927D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927D5" w:rsidRDefault="005927D5" w:rsidP="005927D5">
      <w:pPr>
        <w:ind w:firstLine="709"/>
        <w:jc w:val="both"/>
      </w:pPr>
      <w:bookmarkStart w:id="0" w:name="_GoBack"/>
      <w:bookmarkEnd w:id="0"/>
    </w:p>
    <w:p w:rsidR="005927D5" w:rsidRDefault="005927D5" w:rsidP="005927D5">
      <w:pPr>
        <w:ind w:firstLine="709"/>
        <w:jc w:val="both"/>
      </w:pPr>
    </w:p>
    <w:p w:rsidR="005927D5" w:rsidRDefault="005927D5" w:rsidP="005927D5">
      <w:pPr>
        <w:ind w:firstLine="709"/>
        <w:jc w:val="both"/>
      </w:pPr>
    </w:p>
    <w:p w:rsidR="005927D5" w:rsidRDefault="005927D5" w:rsidP="005927D5">
      <w:pPr>
        <w:jc w:val="both"/>
      </w:pPr>
      <w:r>
        <w:t>Председатель</w:t>
      </w:r>
    </w:p>
    <w:p w:rsidR="005927D5" w:rsidRDefault="005927D5" w:rsidP="005927D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A9B" w:rsidRDefault="009B0A9B">
      <w:r>
        <w:separator/>
      </w:r>
    </w:p>
  </w:endnote>
  <w:endnote w:type="continuationSeparator" w:id="0">
    <w:p w:rsidR="009B0A9B" w:rsidRDefault="009B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A9B" w:rsidRDefault="009B0A9B">
      <w:r>
        <w:separator/>
      </w:r>
    </w:p>
  </w:footnote>
  <w:footnote w:type="continuationSeparator" w:id="0">
    <w:p w:rsidR="009B0A9B" w:rsidRDefault="009B0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D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5873"/>
    <w:rsid w:val="005927D5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0A9B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2007-12-22T00:00:00Z</cp:lastPrinted>
  <dcterms:created xsi:type="dcterms:W3CDTF">2017-02-27T04:59:00Z</dcterms:created>
  <dcterms:modified xsi:type="dcterms:W3CDTF">2017-02-27T05:20:00Z</dcterms:modified>
</cp:coreProperties>
</file>