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77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00E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00E5D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00E5D" w:rsidRPr="00900E5D">
              <w:rPr>
                <w:szCs w:val="28"/>
              </w:rPr>
              <w:t>299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00E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00E5D" w:rsidP="0094344A">
            <w:pPr>
              <w:ind w:left="-108"/>
              <w:jc w:val="both"/>
            </w:pPr>
            <w:r>
              <w:rPr>
                <w:szCs w:val="28"/>
              </w:rPr>
              <w:t xml:space="preserve">О внесении изменений в  постановление Законодательного Собрания Приморского края </w:t>
            </w:r>
            <w:r>
              <w:rPr>
                <w:szCs w:val="28"/>
              </w:rPr>
              <w:br/>
              <w:t xml:space="preserve">от 15.11.2011 № 2926 </w:t>
            </w:r>
            <w:r>
              <w:rPr>
                <w:szCs w:val="28"/>
              </w:rPr>
              <w:br/>
              <w:t xml:space="preserve">"Об удостоверении, нагрудном знаке и специальном пропуске транспортного </w:t>
            </w:r>
            <w:proofErr w:type="gramStart"/>
            <w:r>
              <w:rPr>
                <w:szCs w:val="28"/>
              </w:rPr>
              <w:t>средства депутата Законодательного Собрания Приморского края</w:t>
            </w:r>
            <w:proofErr w:type="gramEnd"/>
            <w:r>
              <w:rPr>
                <w:szCs w:val="28"/>
              </w:rPr>
              <w:t>"</w:t>
            </w:r>
          </w:p>
          <w:p w:rsidR="000B3FB2" w:rsidRPr="00900E5D" w:rsidRDefault="000B3FB2" w:rsidP="0094344A">
            <w:pPr>
              <w:ind w:left="-108"/>
              <w:jc w:val="both"/>
            </w:pPr>
          </w:p>
        </w:tc>
      </w:tr>
    </w:tbl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ind w:firstLine="720"/>
      </w:pPr>
      <w:r w:rsidRPr="00900E5D">
        <w:t xml:space="preserve">Законодательное Собрание Приморского края </w:t>
      </w: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</w:pP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rPr>
          <w:szCs w:val="28"/>
        </w:rPr>
      </w:pPr>
      <w:r w:rsidRPr="00900E5D">
        <w:rPr>
          <w:szCs w:val="28"/>
        </w:rPr>
        <w:t>ПОСТАНОВЛЯЕТ:</w:t>
      </w:r>
    </w:p>
    <w:p w:rsidR="00900E5D" w:rsidRPr="00900E5D" w:rsidRDefault="00900E5D" w:rsidP="00900E5D">
      <w:pPr>
        <w:rPr>
          <w:szCs w:val="28"/>
        </w:rPr>
      </w:pPr>
    </w:p>
    <w:p w:rsidR="00900E5D" w:rsidRPr="00900E5D" w:rsidRDefault="00900E5D" w:rsidP="00900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0E5D">
        <w:rPr>
          <w:szCs w:val="28"/>
        </w:rPr>
        <w:t xml:space="preserve">1.Внести постановление Законодательного Собрания Приморского края от 15.11.2011 № 2926 "Об удостоверении, нагрудном знаке и специальном пропуске транспортного средства депутата Законодательного Собрания Приморского края" (Ведомости Законодательного Собрания Приморского края, 2011, № 207, стр. 41) следующие изменения: </w:t>
      </w:r>
    </w:p>
    <w:p w:rsidR="00900E5D" w:rsidRPr="00900E5D" w:rsidRDefault="00900E5D" w:rsidP="00900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0E5D">
        <w:rPr>
          <w:szCs w:val="28"/>
        </w:rPr>
        <w:t xml:space="preserve">1)наименование постановления изложить в следующей редакции: </w:t>
      </w:r>
    </w:p>
    <w:p w:rsidR="00900E5D" w:rsidRPr="00900E5D" w:rsidRDefault="00900E5D" w:rsidP="00900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0E5D">
        <w:rPr>
          <w:szCs w:val="28"/>
        </w:rPr>
        <w:t>"Об удостоверении и нагрудном знаке депутата Законодательного Собрания Приморского края";</w:t>
      </w:r>
    </w:p>
    <w:p w:rsidR="00900E5D" w:rsidRPr="00900E5D" w:rsidRDefault="00900E5D" w:rsidP="00900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0E5D">
        <w:rPr>
          <w:szCs w:val="28"/>
        </w:rPr>
        <w:t>2)пункт 3 признать утратившим силу;</w:t>
      </w:r>
    </w:p>
    <w:p w:rsidR="00900E5D" w:rsidRPr="00900E5D" w:rsidRDefault="00900E5D" w:rsidP="00900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0E5D">
        <w:rPr>
          <w:szCs w:val="28"/>
        </w:rPr>
        <w:t xml:space="preserve">3)Положение о специальном пропуске транспортного </w:t>
      </w:r>
      <w:proofErr w:type="gramStart"/>
      <w:r w:rsidRPr="00900E5D">
        <w:rPr>
          <w:szCs w:val="28"/>
        </w:rPr>
        <w:t>средства депутата Законодательного Собрания Приморского края</w:t>
      </w:r>
      <w:proofErr w:type="gramEnd"/>
      <w:r w:rsidRPr="00900E5D">
        <w:rPr>
          <w:szCs w:val="28"/>
        </w:rPr>
        <w:t xml:space="preserve"> признать утратившим силу.</w:t>
      </w:r>
    </w:p>
    <w:p w:rsidR="00900E5D" w:rsidRPr="00900E5D" w:rsidRDefault="00900E5D" w:rsidP="00900E5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r w:rsidRPr="00900E5D">
        <w:rPr>
          <w:szCs w:val="28"/>
        </w:rPr>
        <w:t xml:space="preserve">2.Настоящее постановление вступает в силу со дня его принятия. </w:t>
      </w: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jc w:val="both"/>
      </w:pPr>
      <w:r w:rsidRPr="00900E5D">
        <w:t>Председатель</w:t>
      </w:r>
    </w:p>
    <w:p w:rsidR="00900E5D" w:rsidRPr="00900E5D" w:rsidRDefault="00900E5D" w:rsidP="00900E5D">
      <w:pPr>
        <w:tabs>
          <w:tab w:val="left" w:pos="708"/>
          <w:tab w:val="center" w:pos="4153"/>
          <w:tab w:val="right" w:pos="8306"/>
        </w:tabs>
        <w:jc w:val="both"/>
        <w:rPr>
          <w:szCs w:val="28"/>
        </w:rPr>
      </w:pPr>
      <w:r w:rsidRPr="00900E5D">
        <w:t>Законодательного Собрания</w:t>
      </w:r>
      <w:r w:rsidRPr="00900E5D">
        <w:tab/>
        <w:t xml:space="preserve">                                                                  А.И. Ролик</w:t>
      </w:r>
    </w:p>
    <w:p w:rsidR="00900E5D" w:rsidRPr="00900E5D" w:rsidRDefault="00900E5D" w:rsidP="00900E5D">
      <w:pPr>
        <w:rPr>
          <w:sz w:val="24"/>
          <w:szCs w:val="24"/>
        </w:rPr>
      </w:pP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B66" w:rsidRDefault="008E5B66">
      <w:r>
        <w:separator/>
      </w:r>
    </w:p>
  </w:endnote>
  <w:endnote w:type="continuationSeparator" w:id="0">
    <w:p w:rsidR="008E5B66" w:rsidRDefault="008E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B66" w:rsidRDefault="008E5B66">
      <w:r>
        <w:separator/>
      </w:r>
    </w:p>
  </w:footnote>
  <w:footnote w:type="continuationSeparator" w:id="0">
    <w:p w:rsidR="008E5B66" w:rsidRDefault="008E5B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0E5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5B66"/>
    <w:rsid w:val="00900E5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2017-02-22T04:09:00Z</cp:lastPrinted>
  <dcterms:created xsi:type="dcterms:W3CDTF">2017-02-22T04:07:00Z</dcterms:created>
  <dcterms:modified xsi:type="dcterms:W3CDTF">2017-02-22T04:09:00Z</dcterms:modified>
</cp:coreProperties>
</file>