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4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173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736E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736E" w:rsidRPr="00B1736E">
              <w:rPr>
                <w:szCs w:val="28"/>
              </w:rPr>
              <w:t>296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173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736E" w:rsidP="00B1736E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в Закон Приморского края "О перечне должностных лиц органов местного самоуправления </w:t>
            </w:r>
            <w:proofErr w:type="spellStart"/>
            <w:r>
              <w:t>муници</w:t>
            </w:r>
            <w:r>
              <w:t>-</w:t>
            </w:r>
            <w:r>
              <w:t>пальных</w:t>
            </w:r>
            <w:proofErr w:type="spellEnd"/>
            <w:r>
              <w:t xml:space="preserve"> образований Приморского края, уполномоченных составлять протоколы об административных правонарушениях, при </w:t>
            </w:r>
            <w:proofErr w:type="spellStart"/>
            <w:r>
              <w:t>осуществле</w:t>
            </w:r>
            <w:r>
              <w:t>-</w:t>
            </w:r>
            <w:r>
              <w:t>нии</w:t>
            </w:r>
            <w:proofErr w:type="spellEnd"/>
            <w:r>
              <w:t xml:space="preserve"> муниципального контроля, муниципального финансового контроля"</w:t>
            </w:r>
            <w:proofErr w:type="gramEnd"/>
          </w:p>
          <w:p w:rsidR="000B3FB2" w:rsidRPr="00B1736E" w:rsidRDefault="000B3FB2" w:rsidP="0094344A">
            <w:pPr>
              <w:ind w:left="-108"/>
              <w:jc w:val="both"/>
            </w:pPr>
          </w:p>
        </w:tc>
      </w:tr>
    </w:tbl>
    <w:p w:rsidR="00B1736E" w:rsidRPr="00B1736E" w:rsidRDefault="00B1736E" w:rsidP="00B1736E">
      <w:pPr>
        <w:ind w:firstLine="709"/>
      </w:pPr>
      <w:r w:rsidRPr="00B1736E">
        <w:t xml:space="preserve">Законодательное Собрание Приморского края </w:t>
      </w:r>
    </w:p>
    <w:p w:rsidR="00B1736E" w:rsidRPr="00B1736E" w:rsidRDefault="00B1736E" w:rsidP="00B1736E">
      <w:pPr>
        <w:ind w:firstLine="709"/>
      </w:pPr>
    </w:p>
    <w:p w:rsidR="00B1736E" w:rsidRPr="00B1736E" w:rsidRDefault="00B1736E" w:rsidP="00B1736E">
      <w:r w:rsidRPr="00B1736E">
        <w:t>ПОСТАНОВЛЯЕТ:</w:t>
      </w:r>
    </w:p>
    <w:p w:rsidR="00B1736E" w:rsidRPr="00B1736E" w:rsidRDefault="00B1736E" w:rsidP="00B1736E">
      <w:pPr>
        <w:ind w:firstLine="709"/>
      </w:pPr>
    </w:p>
    <w:p w:rsidR="00B1736E" w:rsidRPr="00B1736E" w:rsidRDefault="00B1736E" w:rsidP="00B1736E">
      <w:pPr>
        <w:ind w:firstLine="709"/>
        <w:jc w:val="both"/>
        <w:rPr>
          <w:szCs w:val="28"/>
        </w:rPr>
      </w:pPr>
      <w:proofErr w:type="gramStart"/>
      <w:r w:rsidRPr="00B1736E">
        <w:t xml:space="preserve">1.Принять проект закона Приморского края </w:t>
      </w:r>
      <w:r w:rsidRPr="00B1736E">
        <w:rPr>
          <w:szCs w:val="28"/>
        </w:rPr>
        <w:t>"</w:t>
      </w:r>
      <w:r w:rsidRPr="00B1736E">
        <w:rPr>
          <w:bCs/>
          <w:szCs w:val="28"/>
        </w:rPr>
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Pr="00B1736E">
        <w:rPr>
          <w:szCs w:val="28"/>
        </w:rPr>
        <w:t>" в первом чтении.</w:t>
      </w:r>
      <w:proofErr w:type="gramEnd"/>
    </w:p>
    <w:p w:rsidR="00B1736E" w:rsidRPr="00B1736E" w:rsidRDefault="00B1736E" w:rsidP="00B1736E">
      <w:pPr>
        <w:ind w:firstLine="709"/>
        <w:jc w:val="both"/>
      </w:pPr>
    </w:p>
    <w:p w:rsidR="00B1736E" w:rsidRPr="00B1736E" w:rsidRDefault="00B1736E" w:rsidP="00B1736E">
      <w:pPr>
        <w:ind w:firstLine="720"/>
        <w:jc w:val="both"/>
      </w:pPr>
      <w:r w:rsidRPr="00B1736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B1736E" w:rsidRPr="00B1736E" w:rsidRDefault="00B1736E" w:rsidP="00B1736E">
      <w:pPr>
        <w:ind w:firstLine="709"/>
        <w:jc w:val="both"/>
      </w:pPr>
    </w:p>
    <w:p w:rsidR="00B1736E" w:rsidRPr="00B1736E" w:rsidRDefault="00B1736E" w:rsidP="00B1736E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B1736E">
        <w:t>3.Комитету Законодательного Собрания по региональной политике и законности (</w:t>
      </w:r>
      <w:proofErr w:type="spellStart"/>
      <w:r w:rsidRPr="00B1736E">
        <w:t>Текиев</w:t>
      </w:r>
      <w:proofErr w:type="spellEnd"/>
      <w:r w:rsidRPr="00B1736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36E" w:rsidRDefault="00B1736E" w:rsidP="00B1736E">
      <w:pPr>
        <w:ind w:firstLine="709"/>
        <w:jc w:val="both"/>
      </w:pPr>
    </w:p>
    <w:p w:rsidR="00B1736E" w:rsidRDefault="00B1736E" w:rsidP="00B1736E">
      <w:pPr>
        <w:ind w:firstLine="709"/>
        <w:jc w:val="both"/>
      </w:pPr>
    </w:p>
    <w:p w:rsidR="00B1736E" w:rsidRDefault="00B1736E" w:rsidP="00B1736E">
      <w:pPr>
        <w:ind w:firstLine="709"/>
        <w:jc w:val="both"/>
      </w:pPr>
    </w:p>
    <w:p w:rsidR="00B1736E" w:rsidRPr="00B1736E" w:rsidRDefault="00B1736E" w:rsidP="00B1736E">
      <w:pPr>
        <w:ind w:firstLine="709"/>
        <w:jc w:val="both"/>
      </w:pPr>
    </w:p>
    <w:p w:rsidR="00B1736E" w:rsidRPr="00B1736E" w:rsidRDefault="00B1736E" w:rsidP="00B1736E">
      <w:pPr>
        <w:jc w:val="both"/>
      </w:pPr>
      <w:r w:rsidRPr="00B1736E">
        <w:lastRenderedPageBreak/>
        <w:tab/>
        <w:t>4.Настоящее постановление вступает в силу со дня его принятия.</w:t>
      </w:r>
    </w:p>
    <w:p w:rsidR="00B1736E" w:rsidRDefault="00B1736E" w:rsidP="00B1736E">
      <w:pPr>
        <w:ind w:firstLine="720"/>
        <w:jc w:val="both"/>
      </w:pPr>
      <w:bookmarkStart w:id="0" w:name="_GoBack"/>
      <w:bookmarkEnd w:id="0"/>
    </w:p>
    <w:p w:rsidR="00B1736E" w:rsidRDefault="00B1736E" w:rsidP="00B1736E">
      <w:pPr>
        <w:ind w:firstLine="720"/>
        <w:jc w:val="both"/>
      </w:pPr>
    </w:p>
    <w:p w:rsidR="00B1736E" w:rsidRPr="00B1736E" w:rsidRDefault="00B1736E" w:rsidP="00B1736E">
      <w:pPr>
        <w:ind w:firstLine="720"/>
        <w:jc w:val="both"/>
      </w:pPr>
    </w:p>
    <w:p w:rsidR="00B1736E" w:rsidRPr="00B1736E" w:rsidRDefault="00B1736E" w:rsidP="00B1736E">
      <w:pPr>
        <w:jc w:val="both"/>
      </w:pPr>
      <w:r w:rsidRPr="00B1736E">
        <w:t>Председатель</w:t>
      </w:r>
    </w:p>
    <w:p w:rsidR="00B1736E" w:rsidRPr="00B1736E" w:rsidRDefault="00B1736E" w:rsidP="00B1736E">
      <w:pPr>
        <w:jc w:val="both"/>
      </w:pPr>
      <w:r w:rsidRPr="00B1736E">
        <w:t>Законодательного Собрания</w:t>
      </w:r>
      <w:r w:rsidRPr="00B1736E">
        <w:tab/>
      </w:r>
      <w:r w:rsidRPr="00B1736E">
        <w:tab/>
      </w:r>
      <w:r w:rsidRPr="00B1736E">
        <w:tab/>
      </w:r>
      <w:r w:rsidRPr="00B1736E">
        <w:tab/>
      </w:r>
      <w:r w:rsidRPr="00B1736E">
        <w:tab/>
      </w:r>
      <w:r w:rsidRPr="00B1736E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173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D50" w:rsidRDefault="00E66D50">
      <w:r>
        <w:separator/>
      </w:r>
    </w:p>
  </w:endnote>
  <w:endnote w:type="continuationSeparator" w:id="0">
    <w:p w:rsidR="00E66D50" w:rsidRDefault="00E66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D50" w:rsidRDefault="00E66D50">
      <w:r>
        <w:separator/>
      </w:r>
    </w:p>
  </w:footnote>
  <w:footnote w:type="continuationSeparator" w:id="0">
    <w:p w:rsidR="00E66D50" w:rsidRDefault="00E66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6E" w:rsidRDefault="00B1736E" w:rsidP="00B1736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3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736E"/>
    <w:rsid w:val="00BA58C7"/>
    <w:rsid w:val="00C20E8F"/>
    <w:rsid w:val="00CA7E54"/>
    <w:rsid w:val="00CE19DF"/>
    <w:rsid w:val="00D02716"/>
    <w:rsid w:val="00DF01B2"/>
    <w:rsid w:val="00E66D5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1736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2017-02-22T03:46:00Z</cp:lastPrinted>
  <dcterms:created xsi:type="dcterms:W3CDTF">2017-02-22T03:45:00Z</dcterms:created>
  <dcterms:modified xsi:type="dcterms:W3CDTF">2017-02-22T03:46:00Z</dcterms:modified>
</cp:coreProperties>
</file>