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05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30F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30FCC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30FCC" w:rsidRPr="00A30FCC">
              <w:rPr>
                <w:szCs w:val="28"/>
              </w:rPr>
              <w:t>294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30FCC" w:rsidP="0094344A">
            <w:pPr>
              <w:ind w:left="-108"/>
              <w:jc w:val="both"/>
            </w:pPr>
            <w:r w:rsidRPr="00A30FCC">
              <w:t>О проекте закона Приморского края "О внесении изменения в статью 45 Закона Приморского края "О местном референдуме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A30FCC" w:rsidRPr="00A30FCC" w:rsidRDefault="00A30FCC" w:rsidP="00A30FCC">
      <w:pPr>
        <w:ind w:firstLine="720"/>
        <w:jc w:val="both"/>
      </w:pPr>
      <w:r w:rsidRPr="00A30FCC">
        <w:t xml:space="preserve">Законодательное Собрание Приморского края </w:t>
      </w:r>
    </w:p>
    <w:p w:rsidR="00A30FCC" w:rsidRPr="00A30FCC" w:rsidRDefault="00A30FCC" w:rsidP="00A30FCC"/>
    <w:p w:rsidR="00A30FCC" w:rsidRPr="00A30FCC" w:rsidRDefault="00A30FCC" w:rsidP="00A30FCC">
      <w:r w:rsidRPr="00A30FCC">
        <w:t>ПОСТАНОВЛЯЕТ:</w:t>
      </w:r>
    </w:p>
    <w:p w:rsidR="00A30FCC" w:rsidRPr="00A30FCC" w:rsidRDefault="00A30FCC" w:rsidP="00A30FCC"/>
    <w:p w:rsidR="00A30FCC" w:rsidRPr="00A30FCC" w:rsidRDefault="00A30FCC" w:rsidP="00A30FCC">
      <w:pPr>
        <w:ind w:right="-144" w:firstLine="720"/>
        <w:jc w:val="both"/>
      </w:pPr>
      <w:r w:rsidRPr="00A30FCC">
        <w:t xml:space="preserve">1.Принять проект закона Приморского края </w:t>
      </w:r>
      <w:r w:rsidRPr="00A30FCC">
        <w:rPr>
          <w:szCs w:val="28"/>
        </w:rPr>
        <w:t>"О внесении изменения в статью 45 Закона Приморского края "О местном референдуме в Приморском крае"</w:t>
      </w:r>
      <w:r w:rsidRPr="00A30FCC">
        <w:t xml:space="preserve"> в первом чтении.</w:t>
      </w:r>
    </w:p>
    <w:p w:rsidR="00A30FCC" w:rsidRPr="00A30FCC" w:rsidRDefault="00A30FCC" w:rsidP="00A30FCC">
      <w:pPr>
        <w:ind w:right="-144" w:firstLine="720"/>
        <w:jc w:val="both"/>
      </w:pPr>
    </w:p>
    <w:p w:rsidR="00A30FCC" w:rsidRPr="00A30FCC" w:rsidRDefault="00A30FCC" w:rsidP="00A30FCC">
      <w:pPr>
        <w:ind w:firstLine="720"/>
        <w:jc w:val="both"/>
      </w:pPr>
      <w:r w:rsidRPr="00A30FCC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15 марта 2017 года.</w:t>
      </w:r>
    </w:p>
    <w:p w:rsidR="00A30FCC" w:rsidRPr="00A30FCC" w:rsidRDefault="00A30FCC" w:rsidP="00A30FCC">
      <w:pPr>
        <w:ind w:firstLine="720"/>
        <w:jc w:val="both"/>
      </w:pPr>
    </w:p>
    <w:p w:rsidR="00A30FCC" w:rsidRPr="00A30FCC" w:rsidRDefault="00A30FCC" w:rsidP="00A30FCC">
      <w:pPr>
        <w:ind w:firstLine="720"/>
        <w:jc w:val="both"/>
      </w:pPr>
      <w:r w:rsidRPr="00A30FCC">
        <w:t>3.Комитету Законодательного Собрания по региональной политике и законности (</w:t>
      </w:r>
      <w:proofErr w:type="spellStart"/>
      <w:r w:rsidRPr="00A30FCC">
        <w:t>Текиев</w:t>
      </w:r>
      <w:proofErr w:type="spellEnd"/>
      <w:r w:rsidRPr="00A30FCC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30FCC" w:rsidRPr="00A30FCC" w:rsidRDefault="00A30FCC" w:rsidP="00A30FCC">
      <w:pPr>
        <w:jc w:val="both"/>
      </w:pPr>
    </w:p>
    <w:p w:rsidR="00A30FCC" w:rsidRPr="00A30FCC" w:rsidRDefault="00A30FCC" w:rsidP="00A30FCC">
      <w:pPr>
        <w:ind w:firstLine="709"/>
        <w:jc w:val="both"/>
        <w:rPr>
          <w:szCs w:val="28"/>
        </w:rPr>
      </w:pPr>
      <w:r w:rsidRPr="00A30FCC">
        <w:t>4.Настоящее постановление вступает в силу со дня его принятия.</w:t>
      </w:r>
    </w:p>
    <w:p w:rsidR="00A30FCC" w:rsidRPr="00A30FCC" w:rsidRDefault="00A30FCC" w:rsidP="00A30FCC">
      <w:pPr>
        <w:jc w:val="both"/>
      </w:pPr>
      <w:bookmarkStart w:id="0" w:name="_GoBack"/>
      <w:bookmarkEnd w:id="0"/>
    </w:p>
    <w:p w:rsidR="00A30FCC" w:rsidRPr="00A30FCC" w:rsidRDefault="00A30FCC" w:rsidP="00A30FCC">
      <w:pPr>
        <w:jc w:val="both"/>
      </w:pPr>
    </w:p>
    <w:p w:rsidR="00A30FCC" w:rsidRPr="00A30FCC" w:rsidRDefault="00A30FCC" w:rsidP="00A30FCC">
      <w:pPr>
        <w:jc w:val="both"/>
      </w:pPr>
    </w:p>
    <w:p w:rsidR="00A30FCC" w:rsidRPr="00A30FCC" w:rsidRDefault="00A30FCC" w:rsidP="00A30FCC">
      <w:pPr>
        <w:jc w:val="both"/>
      </w:pPr>
      <w:r w:rsidRPr="00A30FCC">
        <w:t>Председатель</w:t>
      </w:r>
    </w:p>
    <w:p w:rsidR="00A30FCC" w:rsidRPr="00A30FCC" w:rsidRDefault="00A30FCC" w:rsidP="00A30FCC">
      <w:pPr>
        <w:jc w:val="both"/>
      </w:pPr>
      <w:r w:rsidRPr="00A30FCC">
        <w:t xml:space="preserve">Законодательного Собрания </w:t>
      </w:r>
      <w:r w:rsidRPr="00A30FCC">
        <w:tab/>
      </w:r>
      <w:r w:rsidRPr="00A30FCC">
        <w:tab/>
      </w:r>
      <w:r w:rsidRPr="00A30FCC">
        <w:tab/>
      </w:r>
      <w:r w:rsidRPr="00A30FCC">
        <w:tab/>
      </w:r>
      <w:r w:rsidRPr="00A30FCC">
        <w:tab/>
      </w:r>
      <w:r w:rsidRPr="00A30FCC">
        <w:tab/>
      </w:r>
      <w:r w:rsidRPr="00A30FCC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E83" w:rsidRDefault="00852E83">
      <w:r>
        <w:separator/>
      </w:r>
    </w:p>
  </w:endnote>
  <w:endnote w:type="continuationSeparator" w:id="0">
    <w:p w:rsidR="00852E83" w:rsidRDefault="00852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E83" w:rsidRDefault="00852E83">
      <w:r>
        <w:separator/>
      </w:r>
    </w:p>
  </w:footnote>
  <w:footnote w:type="continuationSeparator" w:id="0">
    <w:p w:rsidR="00852E83" w:rsidRDefault="00852E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0FC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2E83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0FCC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2017-02-22T04:54:00Z</cp:lastPrinted>
  <dcterms:created xsi:type="dcterms:W3CDTF">2017-02-22T04:53:00Z</dcterms:created>
  <dcterms:modified xsi:type="dcterms:W3CDTF">2017-02-22T04:54:00Z</dcterms:modified>
</cp:coreProperties>
</file>