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9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4C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4C7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4C76" w:rsidRPr="00A54C76">
              <w:rPr>
                <w:szCs w:val="28"/>
              </w:rPr>
              <w:t>291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4C76" w:rsidP="0094344A">
            <w:pPr>
              <w:ind w:left="-108"/>
              <w:jc w:val="both"/>
            </w:pPr>
            <w:r w:rsidRPr="00A54C76">
              <w:t>О проекте закона Приморского края "О внесении изменения в статью 6 Закона Приморского края "О государственных должностях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54C76" w:rsidRDefault="00A54C76" w:rsidP="00A54C7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54C76" w:rsidRDefault="00A54C76" w:rsidP="00A54C76">
      <w:pPr>
        <w:pStyle w:val="a3"/>
        <w:tabs>
          <w:tab w:val="clear" w:pos="4153"/>
          <w:tab w:val="clear" w:pos="8306"/>
        </w:tabs>
      </w:pPr>
    </w:p>
    <w:p w:rsidR="00A54C76" w:rsidRDefault="00A54C76" w:rsidP="00A54C7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54C76" w:rsidRDefault="00A54C76" w:rsidP="00A54C76">
      <w:pPr>
        <w:pStyle w:val="a3"/>
        <w:tabs>
          <w:tab w:val="clear" w:pos="4153"/>
          <w:tab w:val="clear" w:pos="8306"/>
        </w:tabs>
        <w:jc w:val="both"/>
      </w:pPr>
    </w:p>
    <w:p w:rsidR="00A54C76" w:rsidRDefault="00A54C76" w:rsidP="00A54C76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изменения в статью 6 Закона Приморского края "О государственных должностях Приморского края" </w:t>
      </w:r>
      <w:r>
        <w:t xml:space="preserve">в первом чтении. </w:t>
      </w:r>
    </w:p>
    <w:p w:rsidR="00A54C76" w:rsidRDefault="00A54C76" w:rsidP="00A54C76">
      <w:pPr>
        <w:ind w:firstLine="720"/>
        <w:jc w:val="both"/>
      </w:pPr>
    </w:p>
    <w:p w:rsidR="00A54C76" w:rsidRDefault="00A54C76" w:rsidP="00A54C7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10 марта</w:t>
      </w:r>
      <w:r>
        <w:t xml:space="preserve"> 2017 года.</w:t>
      </w:r>
    </w:p>
    <w:p w:rsidR="00A54C76" w:rsidRDefault="00A54C76" w:rsidP="00A54C76">
      <w:pPr>
        <w:ind w:firstLine="720"/>
        <w:jc w:val="both"/>
      </w:pPr>
    </w:p>
    <w:p w:rsidR="00A54C76" w:rsidRDefault="00A54C76" w:rsidP="00A54C76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54C76" w:rsidRDefault="00A54C76" w:rsidP="00A54C76">
      <w:pPr>
        <w:ind w:firstLine="709"/>
        <w:jc w:val="both"/>
      </w:pPr>
    </w:p>
    <w:p w:rsidR="00A54C76" w:rsidRDefault="00A54C76" w:rsidP="00A54C76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A54C76" w:rsidRDefault="00A54C76" w:rsidP="00A54C76">
      <w:pPr>
        <w:pStyle w:val="a3"/>
        <w:tabs>
          <w:tab w:val="left" w:pos="708"/>
        </w:tabs>
        <w:ind w:firstLine="720"/>
        <w:jc w:val="both"/>
      </w:pPr>
    </w:p>
    <w:p w:rsidR="00A54C76" w:rsidRDefault="00A54C76" w:rsidP="00A54C76">
      <w:pPr>
        <w:pStyle w:val="a3"/>
        <w:tabs>
          <w:tab w:val="left" w:pos="708"/>
        </w:tabs>
        <w:ind w:firstLine="720"/>
        <w:jc w:val="both"/>
      </w:pPr>
    </w:p>
    <w:p w:rsidR="00A54C76" w:rsidRDefault="00A54C76" w:rsidP="00A54C7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54C76" w:rsidRDefault="00A54C76" w:rsidP="00A54C7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54C76" w:rsidRDefault="00A54C76" w:rsidP="00A54C7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A54C76" w:rsidRDefault="00A54C76" w:rsidP="00A54C76">
      <w:pPr>
        <w:pStyle w:val="a3"/>
        <w:tabs>
          <w:tab w:val="clear" w:pos="4153"/>
          <w:tab w:val="clear" w:pos="8306"/>
        </w:tabs>
        <w:jc w:val="both"/>
      </w:pPr>
    </w:p>
    <w:p w:rsidR="00A54C76" w:rsidRDefault="00A54C76" w:rsidP="00A54C76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7EB" w:rsidRDefault="003447EB">
      <w:r>
        <w:separator/>
      </w:r>
    </w:p>
  </w:endnote>
  <w:endnote w:type="continuationSeparator" w:id="0">
    <w:p w:rsidR="003447EB" w:rsidRDefault="0034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7EB" w:rsidRDefault="003447EB">
      <w:r>
        <w:separator/>
      </w:r>
    </w:p>
  </w:footnote>
  <w:footnote w:type="continuationSeparator" w:id="0">
    <w:p w:rsidR="003447EB" w:rsidRDefault="00344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4C76"/>
    <w:rsid w:val="00057575"/>
    <w:rsid w:val="000B3FB2"/>
    <w:rsid w:val="000D628E"/>
    <w:rsid w:val="000E5228"/>
    <w:rsid w:val="00123119"/>
    <w:rsid w:val="00155F7F"/>
    <w:rsid w:val="003325F4"/>
    <w:rsid w:val="003447EB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C7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54C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2017-02-22T03:55:00Z</cp:lastPrinted>
  <dcterms:created xsi:type="dcterms:W3CDTF">2017-02-22T03:54:00Z</dcterms:created>
  <dcterms:modified xsi:type="dcterms:W3CDTF">2017-02-22T03:55:00Z</dcterms:modified>
</cp:coreProperties>
</file>