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50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213D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13D1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13D1" w:rsidRPr="00B213D1">
              <w:rPr>
                <w:szCs w:val="28"/>
              </w:rPr>
              <w:t>288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213D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213D1" w:rsidP="0094344A">
            <w:pPr>
              <w:ind w:left="-108"/>
              <w:jc w:val="both"/>
            </w:pPr>
            <w:r w:rsidRPr="00B213D1">
              <w:t>О проекте закона Приморского края "О внесении изменений в статью 5 Закона Приморского края                          "О бесплатном предоставлении земельных участков гражданам, имеющим трех и более детей, в Приморском крае"</w:t>
            </w:r>
          </w:p>
          <w:p w:rsidR="000B3FB2" w:rsidRPr="00B213D1" w:rsidRDefault="000B3FB2" w:rsidP="0094344A">
            <w:pPr>
              <w:ind w:left="-108"/>
              <w:jc w:val="both"/>
            </w:pPr>
          </w:p>
        </w:tc>
      </w:tr>
    </w:tbl>
    <w:p w:rsidR="00B213D1" w:rsidRDefault="00B213D1" w:rsidP="00B213D1">
      <w:pPr>
        <w:ind w:firstLine="709"/>
      </w:pPr>
      <w:r>
        <w:t>Законодательное Собрание Приморского края</w:t>
      </w:r>
    </w:p>
    <w:p w:rsidR="00B213D1" w:rsidRDefault="00B213D1" w:rsidP="00B213D1"/>
    <w:p w:rsidR="00B213D1" w:rsidRDefault="00B213D1" w:rsidP="00B213D1">
      <w:r>
        <w:t>ПОСТАНОВЛЯЕТ:</w:t>
      </w:r>
    </w:p>
    <w:p w:rsidR="00B213D1" w:rsidRDefault="00B213D1" w:rsidP="00B213D1"/>
    <w:p w:rsidR="00B213D1" w:rsidRDefault="00B213D1" w:rsidP="00B213D1">
      <w:pPr>
        <w:ind w:firstLine="709"/>
        <w:jc w:val="both"/>
      </w:pPr>
      <w:r>
        <w:t xml:space="preserve">1.Принять проект закона Приморского края </w:t>
      </w:r>
      <w:r w:rsidRPr="0045315B">
        <w:t xml:space="preserve">"О внесении изменений в </w:t>
      </w:r>
      <w:r>
        <w:t xml:space="preserve">статью 5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"О бесплатном предоставлении земельных участков гражданам, имеющим трех и более детей, в Приморском крае" в первом чтении.</w:t>
      </w:r>
    </w:p>
    <w:p w:rsidR="00B213D1" w:rsidRDefault="00B213D1" w:rsidP="00B213D1">
      <w:pPr>
        <w:ind w:firstLine="709"/>
        <w:jc w:val="both"/>
      </w:pPr>
    </w:p>
    <w:p w:rsidR="00B213D1" w:rsidRPr="00697E32" w:rsidRDefault="00B213D1" w:rsidP="00B213D1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>до 15 марта 2017 года.</w:t>
      </w:r>
    </w:p>
    <w:p w:rsidR="00B213D1" w:rsidRDefault="00B213D1" w:rsidP="00B213D1">
      <w:pPr>
        <w:jc w:val="both"/>
      </w:pPr>
    </w:p>
    <w:p w:rsidR="00B213D1" w:rsidRDefault="00B213D1" w:rsidP="00B213D1">
      <w:pPr>
        <w:tabs>
          <w:tab w:val="left" w:pos="709"/>
        </w:tabs>
        <w:jc w:val="both"/>
      </w:pPr>
      <w:r>
        <w:tab/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213D1" w:rsidRDefault="00B213D1" w:rsidP="00B213D1">
      <w:pPr>
        <w:jc w:val="both"/>
      </w:pPr>
    </w:p>
    <w:p w:rsidR="00B213D1" w:rsidRDefault="00B213D1" w:rsidP="00B213D1">
      <w:pPr>
        <w:jc w:val="both"/>
      </w:pPr>
      <w:r>
        <w:tab/>
        <w:t>4.Настоящее постановление вступает в силу со дня его принятия.</w:t>
      </w:r>
    </w:p>
    <w:p w:rsidR="00B213D1" w:rsidRDefault="00B213D1" w:rsidP="00B213D1">
      <w:pPr>
        <w:jc w:val="both"/>
      </w:pPr>
    </w:p>
    <w:p w:rsidR="00B213D1" w:rsidRDefault="00B213D1" w:rsidP="00B213D1">
      <w:pPr>
        <w:jc w:val="both"/>
      </w:pPr>
    </w:p>
    <w:p w:rsidR="00B213D1" w:rsidRDefault="00B213D1" w:rsidP="00B213D1">
      <w:pPr>
        <w:jc w:val="both"/>
      </w:pPr>
    </w:p>
    <w:p w:rsidR="00B213D1" w:rsidRDefault="00B213D1" w:rsidP="00B213D1">
      <w:pPr>
        <w:jc w:val="both"/>
      </w:pPr>
      <w:r>
        <w:t>Председатель</w:t>
      </w:r>
    </w:p>
    <w:p w:rsidR="00B213D1" w:rsidRDefault="00B213D1" w:rsidP="00B213D1">
      <w:pPr>
        <w:jc w:val="both"/>
      </w:pPr>
      <w:r>
        <w:t xml:space="preserve">Законодательного Собрания                                                                  </w:t>
      </w:r>
      <w:r w:rsidRPr="00697E32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D91" w:rsidRDefault="00AB0D91">
      <w:r>
        <w:separator/>
      </w:r>
    </w:p>
  </w:endnote>
  <w:endnote w:type="continuationSeparator" w:id="0">
    <w:p w:rsidR="00AB0D91" w:rsidRDefault="00AB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D91" w:rsidRDefault="00AB0D91">
      <w:r>
        <w:separator/>
      </w:r>
    </w:p>
  </w:footnote>
  <w:footnote w:type="continuationSeparator" w:id="0">
    <w:p w:rsidR="00AB0D91" w:rsidRDefault="00AB0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D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0D91"/>
    <w:rsid w:val="00AE5EE6"/>
    <w:rsid w:val="00B213D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2017-02-22T06:11:00Z</cp:lastPrinted>
  <dcterms:created xsi:type="dcterms:W3CDTF">2017-02-22T06:10:00Z</dcterms:created>
  <dcterms:modified xsi:type="dcterms:W3CDTF">2017-02-22T06:11:00Z</dcterms:modified>
</cp:coreProperties>
</file>