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7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03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03DF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03DF" w:rsidRPr="001E03DF">
              <w:rPr>
                <w:szCs w:val="28"/>
              </w:rPr>
              <w:t>280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03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03DF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 защите прав ребенка в Приморском крае"</w:t>
            </w:r>
          </w:p>
          <w:p w:rsidR="000B3FB2" w:rsidRPr="001E03DF" w:rsidRDefault="000B3FB2" w:rsidP="0094344A">
            <w:pPr>
              <w:ind w:left="-108"/>
              <w:jc w:val="both"/>
            </w:pPr>
          </w:p>
        </w:tc>
      </w:tr>
    </w:tbl>
    <w:p w:rsidR="001E03DF" w:rsidRPr="009E27DC" w:rsidRDefault="001E03DF" w:rsidP="001E03D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E03DF" w:rsidRPr="009E27DC" w:rsidRDefault="001E03DF" w:rsidP="001E03DF">
      <w:pPr>
        <w:rPr>
          <w:szCs w:val="28"/>
        </w:rPr>
      </w:pPr>
    </w:p>
    <w:p w:rsidR="001E03DF" w:rsidRPr="009E27DC" w:rsidRDefault="001E03DF" w:rsidP="001E03D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E03DF" w:rsidRPr="009E27DC" w:rsidRDefault="001E03DF" w:rsidP="001E03DF">
      <w:pPr>
        <w:rPr>
          <w:szCs w:val="28"/>
        </w:rPr>
      </w:pPr>
    </w:p>
    <w:p w:rsidR="001E03DF" w:rsidRDefault="001E03DF" w:rsidP="001E03DF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A97A40">
        <w:rPr>
          <w:szCs w:val="28"/>
        </w:rPr>
        <w:t>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1E03DF" w:rsidRDefault="001E03DF" w:rsidP="001E03DF">
      <w:pPr>
        <w:jc w:val="both"/>
      </w:pPr>
    </w:p>
    <w:p w:rsidR="001E03DF" w:rsidRDefault="001E03DF" w:rsidP="001E03DF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1E03DF" w:rsidRDefault="001E03DF" w:rsidP="001E03DF">
      <w:pPr>
        <w:jc w:val="both"/>
      </w:pPr>
    </w:p>
    <w:p w:rsidR="001E03DF" w:rsidRDefault="001E03DF" w:rsidP="001E03DF">
      <w:pPr>
        <w:jc w:val="both"/>
      </w:pPr>
      <w:r>
        <w:tab/>
        <w:t>3.Настоящее постановление вступает в силу со дня его принятия.</w:t>
      </w:r>
    </w:p>
    <w:p w:rsidR="001E03DF" w:rsidRDefault="001E03DF" w:rsidP="001E03DF">
      <w:pPr>
        <w:jc w:val="both"/>
      </w:pPr>
      <w:bookmarkStart w:id="0" w:name="_GoBack"/>
      <w:bookmarkEnd w:id="0"/>
    </w:p>
    <w:p w:rsidR="001E03DF" w:rsidRPr="009E27DC" w:rsidRDefault="001E03DF" w:rsidP="001E0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E03DF" w:rsidRPr="009E27DC" w:rsidRDefault="001E03DF" w:rsidP="001E0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E03DF" w:rsidRPr="009E27DC" w:rsidRDefault="001E03DF" w:rsidP="001E0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E03DF" w:rsidRPr="009E27DC" w:rsidRDefault="001E03DF" w:rsidP="001E0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</w:t>
      </w:r>
      <w:r>
        <w:rPr>
          <w:szCs w:val="28"/>
        </w:rPr>
        <w:t>А.И. Ролик</w:t>
      </w:r>
    </w:p>
    <w:p w:rsidR="001E03DF" w:rsidRPr="009E27DC" w:rsidRDefault="001E03DF" w:rsidP="001E03D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861" w:rsidRDefault="005B2861">
      <w:r>
        <w:separator/>
      </w:r>
    </w:p>
  </w:endnote>
  <w:endnote w:type="continuationSeparator" w:id="0">
    <w:p w:rsidR="005B2861" w:rsidRDefault="005B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861" w:rsidRDefault="005B2861">
      <w:r>
        <w:separator/>
      </w:r>
    </w:p>
  </w:footnote>
  <w:footnote w:type="continuationSeparator" w:id="0">
    <w:p w:rsidR="005B2861" w:rsidRDefault="005B2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03DF"/>
    <w:rsid w:val="00057575"/>
    <w:rsid w:val="000B3FB2"/>
    <w:rsid w:val="000D628E"/>
    <w:rsid w:val="000E5228"/>
    <w:rsid w:val="00123119"/>
    <w:rsid w:val="00155F7F"/>
    <w:rsid w:val="001E03DF"/>
    <w:rsid w:val="003325F4"/>
    <w:rsid w:val="00392E21"/>
    <w:rsid w:val="004B69FA"/>
    <w:rsid w:val="004D1A01"/>
    <w:rsid w:val="005A6019"/>
    <w:rsid w:val="005B286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2017-02-22T05:14:00Z</cp:lastPrinted>
  <dcterms:created xsi:type="dcterms:W3CDTF">2017-02-22T05:13:00Z</dcterms:created>
  <dcterms:modified xsi:type="dcterms:W3CDTF">2017-02-22T05:14:00Z</dcterms:modified>
</cp:coreProperties>
</file>