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6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28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28D3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28D3" w:rsidRPr="005E28D3">
              <w:rPr>
                <w:szCs w:val="28"/>
              </w:rPr>
              <w:t>279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28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28D3" w:rsidP="0094344A">
            <w:pPr>
              <w:ind w:left="-108"/>
              <w:jc w:val="both"/>
            </w:pPr>
            <w:r w:rsidRPr="005E28D3">
              <w:t>О проекте закона Приморского края "О внесении изменений в Закон Приморского края "О защите прав ребенка в Приморском крае"</w:t>
            </w:r>
          </w:p>
          <w:p w:rsidR="000B3FB2" w:rsidRPr="005E28D3" w:rsidRDefault="000B3FB2" w:rsidP="0094344A">
            <w:pPr>
              <w:ind w:left="-108"/>
              <w:jc w:val="both"/>
            </w:pPr>
          </w:p>
        </w:tc>
      </w:tr>
    </w:tbl>
    <w:p w:rsidR="005E28D3" w:rsidRDefault="005E28D3" w:rsidP="005E28D3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5E28D3" w:rsidRDefault="005E28D3" w:rsidP="005E28D3">
      <w:pPr>
        <w:rPr>
          <w:szCs w:val="28"/>
        </w:rPr>
      </w:pPr>
    </w:p>
    <w:p w:rsidR="005E28D3" w:rsidRDefault="005E28D3" w:rsidP="005E28D3">
      <w:pPr>
        <w:rPr>
          <w:szCs w:val="28"/>
        </w:rPr>
      </w:pPr>
      <w:r>
        <w:rPr>
          <w:szCs w:val="28"/>
        </w:rPr>
        <w:t>ПОСТАНОВЛЯЕТ:</w:t>
      </w:r>
    </w:p>
    <w:p w:rsidR="005E28D3" w:rsidRDefault="005E28D3" w:rsidP="005E28D3">
      <w:pPr>
        <w:rPr>
          <w:szCs w:val="28"/>
        </w:rPr>
      </w:pPr>
    </w:p>
    <w:p w:rsidR="005E28D3" w:rsidRDefault="005E28D3" w:rsidP="005E28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  <w:proofErr w:type="gramEnd"/>
    </w:p>
    <w:p w:rsidR="005E28D3" w:rsidRDefault="005E28D3" w:rsidP="005E28D3">
      <w:pPr>
        <w:jc w:val="both"/>
        <w:rPr>
          <w:szCs w:val="28"/>
        </w:rPr>
      </w:pP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E28D3" w:rsidRDefault="005E28D3" w:rsidP="005E28D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E28D3" w:rsidRDefault="005E28D3" w:rsidP="005E28D3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</w:t>
      </w:r>
      <w:r>
        <w:t xml:space="preserve"> </w:t>
      </w:r>
      <w:bookmarkStart w:id="0" w:name="_GoBack"/>
      <w:bookmarkEnd w:id="0"/>
      <w:r>
        <w:rPr>
          <w:szCs w:val="28"/>
        </w:rPr>
        <w:t>А.И. Ролик</w:t>
      </w:r>
    </w:p>
    <w:p w:rsidR="005E28D3" w:rsidRDefault="005E28D3" w:rsidP="005E28D3"/>
    <w:p w:rsidR="005E28D3" w:rsidRDefault="005E28D3" w:rsidP="005E28D3"/>
    <w:p w:rsidR="005E28D3" w:rsidRDefault="005E28D3" w:rsidP="005E28D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EDE" w:rsidRDefault="00114EDE">
      <w:r>
        <w:separator/>
      </w:r>
    </w:p>
  </w:endnote>
  <w:endnote w:type="continuationSeparator" w:id="0">
    <w:p w:rsidR="00114EDE" w:rsidRDefault="00114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EDE" w:rsidRDefault="00114EDE">
      <w:r>
        <w:separator/>
      </w:r>
    </w:p>
  </w:footnote>
  <w:footnote w:type="continuationSeparator" w:id="0">
    <w:p w:rsidR="00114EDE" w:rsidRDefault="00114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28D3"/>
    <w:rsid w:val="00057575"/>
    <w:rsid w:val="000B3FB2"/>
    <w:rsid w:val="000D628E"/>
    <w:rsid w:val="000E5228"/>
    <w:rsid w:val="00114EDE"/>
    <w:rsid w:val="00123119"/>
    <w:rsid w:val="00155F7F"/>
    <w:rsid w:val="003325F4"/>
    <w:rsid w:val="00392E21"/>
    <w:rsid w:val="004B69FA"/>
    <w:rsid w:val="004D1A01"/>
    <w:rsid w:val="005A6019"/>
    <w:rsid w:val="005E28D3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2017-02-22T05:12:00Z</cp:lastPrinted>
  <dcterms:created xsi:type="dcterms:W3CDTF">2017-02-22T05:11:00Z</dcterms:created>
  <dcterms:modified xsi:type="dcterms:W3CDTF">2017-02-22T05:12:00Z</dcterms:modified>
</cp:coreProperties>
</file>