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5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2A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2A47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2A47" w:rsidRPr="00B02A47">
              <w:rPr>
                <w:szCs w:val="28"/>
              </w:rPr>
              <w:t>278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2A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2A47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  <w:t>"О внесении изменений</w:t>
            </w:r>
            <w:r>
              <w:t xml:space="preserve"> </w:t>
            </w:r>
            <w:r>
              <w:t xml:space="preserve">в Закон Приморского края "Об </w:t>
            </w:r>
            <w:proofErr w:type="spellStart"/>
            <w:r>
              <w:t>органи</w:t>
            </w:r>
            <w:r>
              <w:t>-</w:t>
            </w:r>
            <w:r>
              <w:t>зации</w:t>
            </w:r>
            <w:proofErr w:type="spellEnd"/>
            <w:r>
              <w:t xml:space="preserve"> и обеспечении отдыха, оздоровления и занятости детей </w:t>
            </w:r>
            <w:r>
              <w:br/>
            </w:r>
            <w:r>
              <w:t>в Приморском крае"</w:t>
            </w:r>
            <w:proofErr w:type="gramEnd"/>
          </w:p>
          <w:p w:rsidR="000B3FB2" w:rsidRPr="00B02A47" w:rsidRDefault="000B3FB2" w:rsidP="0094344A">
            <w:pPr>
              <w:ind w:left="-108"/>
              <w:jc w:val="both"/>
            </w:pPr>
          </w:p>
        </w:tc>
      </w:tr>
    </w:tbl>
    <w:p w:rsidR="00B02A47" w:rsidRDefault="00B02A47" w:rsidP="00B02A4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02A47" w:rsidRDefault="00B02A47" w:rsidP="00B02A47">
      <w:pPr>
        <w:pStyle w:val="a3"/>
        <w:tabs>
          <w:tab w:val="clear" w:pos="4153"/>
          <w:tab w:val="clear" w:pos="8306"/>
        </w:tabs>
      </w:pPr>
    </w:p>
    <w:p w:rsidR="00B02A47" w:rsidRDefault="00B02A47" w:rsidP="00B02A4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02A47" w:rsidRDefault="00B02A47" w:rsidP="00B02A47">
      <w:pPr>
        <w:pStyle w:val="a3"/>
        <w:tabs>
          <w:tab w:val="clear" w:pos="4153"/>
          <w:tab w:val="clear" w:pos="8306"/>
        </w:tabs>
      </w:pPr>
    </w:p>
    <w:p w:rsidR="00B02A47" w:rsidRDefault="00B02A47" w:rsidP="00B02A47">
      <w:pPr>
        <w:ind w:firstLine="709"/>
        <w:jc w:val="both"/>
      </w:pPr>
      <w:proofErr w:type="gramStart"/>
      <w:r>
        <w:t xml:space="preserve">1.Принять Закон Приморского края "О внесении изменений в Закон Приморского края "Об организации и обеспечении отдыха, оздоровления </w:t>
      </w:r>
      <w:r>
        <w:br/>
        <w:t>и занятости детей в Приморском крае".</w:t>
      </w:r>
      <w:proofErr w:type="gramEnd"/>
    </w:p>
    <w:p w:rsidR="00B02A47" w:rsidRDefault="00B02A47" w:rsidP="00B02A47">
      <w:pPr>
        <w:ind w:firstLine="709"/>
        <w:jc w:val="both"/>
      </w:pPr>
    </w:p>
    <w:p w:rsidR="00B02A47" w:rsidRDefault="00B02A47" w:rsidP="00B02A47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B02A47" w:rsidRDefault="00B02A47" w:rsidP="00B02A47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B02A47" w:rsidRPr="00071DFA" w:rsidRDefault="00B02A47" w:rsidP="00B02A47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B02A47" w:rsidRDefault="00B02A47" w:rsidP="00B02A47">
      <w:pPr>
        <w:pStyle w:val="a3"/>
        <w:tabs>
          <w:tab w:val="clear" w:pos="4153"/>
          <w:tab w:val="clear" w:pos="8306"/>
        </w:tabs>
        <w:jc w:val="both"/>
      </w:pPr>
    </w:p>
    <w:p w:rsidR="00B02A47" w:rsidRDefault="00B02A47" w:rsidP="00B02A47">
      <w:pPr>
        <w:pStyle w:val="a3"/>
        <w:tabs>
          <w:tab w:val="clear" w:pos="4153"/>
          <w:tab w:val="clear" w:pos="8306"/>
        </w:tabs>
        <w:jc w:val="both"/>
      </w:pPr>
    </w:p>
    <w:p w:rsidR="00B02A47" w:rsidRDefault="00B02A47" w:rsidP="00B02A47">
      <w:pPr>
        <w:pStyle w:val="a3"/>
        <w:tabs>
          <w:tab w:val="clear" w:pos="4153"/>
          <w:tab w:val="clear" w:pos="8306"/>
        </w:tabs>
        <w:jc w:val="both"/>
      </w:pPr>
    </w:p>
    <w:p w:rsidR="00B02A47" w:rsidRDefault="00B02A47" w:rsidP="00B02A4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B02A47" w:rsidRDefault="00B02A47" w:rsidP="00B02A4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B02A47" w:rsidRDefault="00B02A47" w:rsidP="00B02A4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31A" w:rsidRDefault="005B131A">
      <w:r>
        <w:separator/>
      </w:r>
    </w:p>
  </w:endnote>
  <w:endnote w:type="continuationSeparator" w:id="0">
    <w:p w:rsidR="005B131A" w:rsidRDefault="005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31A" w:rsidRDefault="005B131A">
      <w:r>
        <w:separator/>
      </w:r>
    </w:p>
  </w:footnote>
  <w:footnote w:type="continuationSeparator" w:id="0">
    <w:p w:rsidR="005B131A" w:rsidRDefault="005B13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2A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131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2A4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2017-02-22T05:11:00Z</cp:lastPrinted>
  <dcterms:created xsi:type="dcterms:W3CDTF">2017-02-22T05:10:00Z</dcterms:created>
  <dcterms:modified xsi:type="dcterms:W3CDTF">2017-02-22T05:11:00Z</dcterms:modified>
</cp:coreProperties>
</file>