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4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62B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62BF3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2BF3" w:rsidRPr="00262BF3">
              <w:rPr>
                <w:szCs w:val="28"/>
              </w:rPr>
              <w:t>277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2B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2BF3" w:rsidP="0094344A">
            <w:pPr>
              <w:ind w:left="-108"/>
              <w:jc w:val="both"/>
            </w:pPr>
            <w:proofErr w:type="gramStart"/>
            <w:r w:rsidRPr="0059601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 w:rsidRPr="00107631">
              <w:rPr>
                <w:szCs w:val="28"/>
              </w:rPr>
              <w:t>"</w:t>
            </w:r>
            <w:r w:rsidRPr="007A5A72">
              <w:rPr>
                <w:szCs w:val="28"/>
              </w:rPr>
              <w:t>Об организации и обеспечении отдыха, оздоровления и занятости детей в Приморском крае</w:t>
            </w:r>
            <w:r w:rsidRPr="00107631">
              <w:rPr>
                <w:szCs w:val="28"/>
              </w:rPr>
              <w:t>"</w:t>
            </w:r>
            <w:proofErr w:type="gramEnd"/>
          </w:p>
          <w:p w:rsidR="000B3FB2" w:rsidRPr="00262BF3" w:rsidRDefault="000B3FB2" w:rsidP="0094344A">
            <w:pPr>
              <w:ind w:left="-108"/>
              <w:jc w:val="both"/>
            </w:pPr>
          </w:p>
        </w:tc>
      </w:tr>
    </w:tbl>
    <w:p w:rsidR="00262BF3" w:rsidRPr="0059601A" w:rsidRDefault="00262BF3" w:rsidP="00262BF3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262BF3" w:rsidRPr="0059601A" w:rsidRDefault="00262BF3" w:rsidP="00262BF3">
      <w:pPr>
        <w:rPr>
          <w:szCs w:val="28"/>
        </w:rPr>
      </w:pPr>
    </w:p>
    <w:p w:rsidR="00262BF3" w:rsidRPr="0059601A" w:rsidRDefault="00262BF3" w:rsidP="00262BF3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262BF3" w:rsidRPr="0059601A" w:rsidRDefault="00262BF3" w:rsidP="00262BF3">
      <w:pPr>
        <w:rPr>
          <w:szCs w:val="28"/>
        </w:rPr>
      </w:pPr>
    </w:p>
    <w:p w:rsidR="00262BF3" w:rsidRPr="0059601A" w:rsidRDefault="00262BF3" w:rsidP="00262BF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</w:t>
      </w:r>
      <w:r w:rsidRPr="00107631">
        <w:rPr>
          <w:szCs w:val="28"/>
        </w:rPr>
        <w:t>"</w:t>
      </w:r>
      <w:r w:rsidRPr="007A5A72">
        <w:rPr>
          <w:szCs w:val="28"/>
        </w:rPr>
        <w:t>Об организации и обеспечении отдыха, оздоровления и занятости детей в Приморском крае</w:t>
      </w:r>
      <w:r w:rsidRPr="00107631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  <w:proofErr w:type="gramEnd"/>
    </w:p>
    <w:p w:rsidR="00262BF3" w:rsidRPr="0059601A" w:rsidRDefault="00262BF3" w:rsidP="00262BF3">
      <w:pPr>
        <w:jc w:val="both"/>
        <w:rPr>
          <w:szCs w:val="28"/>
        </w:rPr>
      </w:pPr>
    </w:p>
    <w:p w:rsidR="00262BF3" w:rsidRPr="0059601A" w:rsidRDefault="00262BF3" w:rsidP="00262BF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262BF3" w:rsidRPr="0059601A" w:rsidRDefault="00262BF3" w:rsidP="00262BF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62BF3" w:rsidRPr="0059601A" w:rsidRDefault="00262BF3" w:rsidP="00262BF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262BF3" w:rsidRDefault="00262BF3" w:rsidP="00262BF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262BF3" w:rsidRDefault="00262BF3" w:rsidP="00262BF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262BF3" w:rsidRDefault="00262BF3" w:rsidP="00262BF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262BF3" w:rsidRDefault="00262BF3" w:rsidP="00262BF3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262BF3" w:rsidRDefault="00262BF3" w:rsidP="00262BF3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16" w:rsidRDefault="007A0D16">
      <w:r>
        <w:separator/>
      </w:r>
    </w:p>
  </w:endnote>
  <w:endnote w:type="continuationSeparator" w:id="0">
    <w:p w:rsidR="007A0D16" w:rsidRDefault="007A0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16" w:rsidRDefault="007A0D16">
      <w:r>
        <w:separator/>
      </w:r>
    </w:p>
  </w:footnote>
  <w:footnote w:type="continuationSeparator" w:id="0">
    <w:p w:rsidR="007A0D16" w:rsidRDefault="007A0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2BF3"/>
    <w:rsid w:val="00057575"/>
    <w:rsid w:val="000B3FB2"/>
    <w:rsid w:val="000D628E"/>
    <w:rsid w:val="000E5228"/>
    <w:rsid w:val="00123119"/>
    <w:rsid w:val="00155F7F"/>
    <w:rsid w:val="00262BF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0D1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62BF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2017-02-22T05:10:00Z</cp:lastPrinted>
  <dcterms:created xsi:type="dcterms:W3CDTF">2017-02-22T05:09:00Z</dcterms:created>
  <dcterms:modified xsi:type="dcterms:W3CDTF">2017-02-22T05:10:00Z</dcterms:modified>
</cp:coreProperties>
</file>