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49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17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17C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17C6" w:rsidRPr="009817C6">
              <w:rPr>
                <w:szCs w:val="28"/>
              </w:rPr>
              <w:t>275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17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17C6" w:rsidP="0094344A">
            <w:pPr>
              <w:ind w:left="-108"/>
              <w:jc w:val="both"/>
            </w:pPr>
            <w:r w:rsidRPr="009817C6">
              <w:t xml:space="preserve">О проекте закона Приморского края 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</w:t>
            </w:r>
            <w:proofErr w:type="spellStart"/>
            <w:proofErr w:type="gramStart"/>
            <w:r w:rsidRPr="009817C6">
              <w:t>алкого</w:t>
            </w:r>
            <w:r>
              <w:t>-</w:t>
            </w:r>
            <w:r w:rsidRPr="009817C6">
              <w:t>лизма</w:t>
            </w:r>
            <w:proofErr w:type="spellEnd"/>
            <w:proofErr w:type="gramEnd"/>
            <w:r w:rsidRPr="009817C6">
              <w:t xml:space="preserve"> на территории Приморского края"</w:t>
            </w:r>
          </w:p>
          <w:p w:rsidR="000B3FB2" w:rsidRPr="009817C6" w:rsidRDefault="000B3FB2" w:rsidP="0094344A">
            <w:pPr>
              <w:ind w:left="-108"/>
              <w:jc w:val="both"/>
            </w:pPr>
          </w:p>
        </w:tc>
      </w:tr>
    </w:tbl>
    <w:p w:rsidR="009817C6" w:rsidRDefault="009817C6" w:rsidP="009817C6">
      <w:pPr>
        <w:ind w:firstLine="709"/>
      </w:pPr>
      <w:r>
        <w:t>Законодательное Собрание Приморского края</w:t>
      </w:r>
    </w:p>
    <w:p w:rsidR="009817C6" w:rsidRDefault="009817C6" w:rsidP="009817C6"/>
    <w:p w:rsidR="009817C6" w:rsidRDefault="009817C6" w:rsidP="009817C6">
      <w:r>
        <w:t>ПОСТАНОВЛЯЕТ:</w:t>
      </w:r>
    </w:p>
    <w:p w:rsidR="009817C6" w:rsidRDefault="009817C6" w:rsidP="009817C6"/>
    <w:p w:rsidR="009817C6" w:rsidRDefault="009817C6" w:rsidP="009817C6">
      <w:pPr>
        <w:ind w:firstLine="709"/>
        <w:jc w:val="both"/>
      </w:pPr>
      <w:proofErr w:type="gramStart"/>
      <w:r>
        <w:t xml:space="preserve">1.Принять проект закона </w:t>
      </w:r>
      <w:r w:rsidRPr="0045315B">
        <w:t xml:space="preserve">Приморского края </w:t>
      </w:r>
      <w:r>
        <w:t>"</w:t>
      </w:r>
      <w:r w:rsidRPr="00D734D6">
        <w:t>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</w:t>
      </w:r>
      <w:r>
        <w:t>ского края"</w:t>
      </w:r>
      <w:r w:rsidRPr="00D14AC7">
        <w:rPr>
          <w:szCs w:val="28"/>
        </w:rPr>
        <w:t xml:space="preserve"> </w:t>
      </w:r>
      <w:r>
        <w:t>во втором чтении.</w:t>
      </w:r>
      <w:proofErr w:type="gramEnd"/>
    </w:p>
    <w:p w:rsidR="009817C6" w:rsidRDefault="009817C6" w:rsidP="009817C6">
      <w:pPr>
        <w:jc w:val="both"/>
      </w:pPr>
    </w:p>
    <w:p w:rsidR="009817C6" w:rsidRDefault="009817C6" w:rsidP="009817C6">
      <w:pPr>
        <w:ind w:firstLine="709"/>
        <w:jc w:val="both"/>
      </w:pPr>
      <w:r>
        <w:t>2.</w:t>
      </w:r>
      <w:r w:rsidRPr="00C83559">
        <w:t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817C6" w:rsidRPr="00C83559" w:rsidRDefault="009817C6" w:rsidP="009817C6">
      <w:pPr>
        <w:ind w:firstLine="709"/>
        <w:jc w:val="both"/>
      </w:pPr>
    </w:p>
    <w:p w:rsidR="009817C6" w:rsidRDefault="009817C6" w:rsidP="009817C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817C6" w:rsidRDefault="009817C6" w:rsidP="009817C6"/>
    <w:p w:rsidR="009817C6" w:rsidRDefault="009817C6" w:rsidP="009817C6"/>
    <w:p w:rsidR="009817C6" w:rsidRDefault="009817C6" w:rsidP="009817C6"/>
    <w:p w:rsidR="009817C6" w:rsidRDefault="009817C6" w:rsidP="009817C6">
      <w:r>
        <w:t>Председатель</w:t>
      </w:r>
    </w:p>
    <w:p w:rsidR="009817C6" w:rsidRDefault="009817C6" w:rsidP="009817C6"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7EA" w:rsidRDefault="00C827EA">
      <w:r>
        <w:separator/>
      </w:r>
    </w:p>
  </w:endnote>
  <w:endnote w:type="continuationSeparator" w:id="0">
    <w:p w:rsidR="00C827EA" w:rsidRDefault="00C8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7EA" w:rsidRDefault="00C827EA">
      <w:r>
        <w:separator/>
      </w:r>
    </w:p>
  </w:footnote>
  <w:footnote w:type="continuationSeparator" w:id="0">
    <w:p w:rsidR="00C827EA" w:rsidRDefault="00C827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17C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17C6"/>
    <w:rsid w:val="009959AC"/>
    <w:rsid w:val="009C06BA"/>
    <w:rsid w:val="00A13794"/>
    <w:rsid w:val="00A26C60"/>
    <w:rsid w:val="00A93332"/>
    <w:rsid w:val="00AE5EE6"/>
    <w:rsid w:val="00BA58C7"/>
    <w:rsid w:val="00C20E8F"/>
    <w:rsid w:val="00C827E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2017-02-22T06:07:00Z</cp:lastPrinted>
  <dcterms:created xsi:type="dcterms:W3CDTF">2017-02-22T06:06:00Z</dcterms:created>
  <dcterms:modified xsi:type="dcterms:W3CDTF">2017-02-22T06:07:00Z</dcterms:modified>
</cp:coreProperties>
</file>