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48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D29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D2977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D2977" w:rsidRPr="008D2977">
              <w:rPr>
                <w:szCs w:val="28"/>
              </w:rPr>
              <w:t>273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D297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D2977" w:rsidP="0094344A">
            <w:pPr>
              <w:ind w:left="-108"/>
              <w:jc w:val="both"/>
            </w:pPr>
            <w:r w:rsidRPr="008D2977">
              <w:t xml:space="preserve">О проекте закона Приморского края "О внесении изменений в Закон Приморского края                 "Об обороте земель </w:t>
            </w:r>
            <w:proofErr w:type="gramStart"/>
            <w:r w:rsidRPr="008D2977">
              <w:t>сельско-хозяйственного</w:t>
            </w:r>
            <w:proofErr w:type="gramEnd"/>
            <w:r w:rsidRPr="008D2977">
              <w:t xml:space="preserve"> назначения на территории Приморского края"</w:t>
            </w:r>
          </w:p>
          <w:p w:rsidR="000B3FB2" w:rsidRPr="008D2977" w:rsidRDefault="000B3FB2" w:rsidP="0094344A">
            <w:pPr>
              <w:ind w:left="-108"/>
              <w:jc w:val="both"/>
            </w:pPr>
          </w:p>
        </w:tc>
      </w:tr>
    </w:tbl>
    <w:p w:rsidR="008D2977" w:rsidRPr="008D2977" w:rsidRDefault="008D2977" w:rsidP="008D2977">
      <w:pPr>
        <w:ind w:firstLine="709"/>
        <w:jc w:val="both"/>
      </w:pPr>
      <w:r w:rsidRPr="008D2977">
        <w:t>Законодательное Собрание Приморского края</w:t>
      </w:r>
    </w:p>
    <w:p w:rsidR="008D2977" w:rsidRPr="008D2977" w:rsidRDefault="008D2977" w:rsidP="008D2977">
      <w:pPr>
        <w:ind w:firstLine="851"/>
        <w:jc w:val="both"/>
      </w:pPr>
    </w:p>
    <w:p w:rsidR="008D2977" w:rsidRPr="008D2977" w:rsidRDefault="008D2977" w:rsidP="008D2977">
      <w:pPr>
        <w:jc w:val="both"/>
      </w:pPr>
      <w:r w:rsidRPr="008D2977">
        <w:t>ПОСТАНОВЛЯЕТ:</w:t>
      </w:r>
    </w:p>
    <w:p w:rsidR="008D2977" w:rsidRPr="008D2977" w:rsidRDefault="008D2977" w:rsidP="008D2977">
      <w:pPr>
        <w:ind w:firstLine="851"/>
        <w:jc w:val="both"/>
      </w:pPr>
    </w:p>
    <w:p w:rsidR="008D2977" w:rsidRPr="008D2977" w:rsidRDefault="008D2977" w:rsidP="008D2977">
      <w:pPr>
        <w:shd w:val="clear" w:color="auto" w:fill="FFFFFF"/>
        <w:ind w:firstLine="709"/>
        <w:jc w:val="both"/>
      </w:pPr>
      <w:r w:rsidRPr="008D2977">
        <w:t>1.Принять проект закона Приморского края "О внесении изменений в Закон Приморского края "Об обороте земель сельскохозяйственного назначения на территории Приморского края" во втором чтении.</w:t>
      </w:r>
    </w:p>
    <w:p w:rsidR="008D2977" w:rsidRPr="008D2977" w:rsidRDefault="008D2977" w:rsidP="008D2977">
      <w:pPr>
        <w:ind w:firstLine="720"/>
        <w:jc w:val="both"/>
      </w:pPr>
    </w:p>
    <w:p w:rsidR="008D2977" w:rsidRPr="008D2977" w:rsidRDefault="008D2977" w:rsidP="008D2977">
      <w:pPr>
        <w:ind w:firstLine="709"/>
        <w:jc w:val="both"/>
      </w:pPr>
      <w:r w:rsidRPr="008D2977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D2977" w:rsidRPr="008D2977" w:rsidRDefault="008D2977" w:rsidP="008D2977">
      <w:pPr>
        <w:ind w:firstLine="720"/>
        <w:jc w:val="both"/>
      </w:pPr>
    </w:p>
    <w:p w:rsidR="008D2977" w:rsidRPr="008D2977" w:rsidRDefault="008D2977" w:rsidP="008D2977">
      <w:pPr>
        <w:ind w:firstLine="720"/>
        <w:jc w:val="both"/>
      </w:pPr>
      <w:r w:rsidRPr="008D2977">
        <w:t>3.Настоящее постановление вступает в силу со дня его принятия.</w:t>
      </w:r>
    </w:p>
    <w:p w:rsidR="008D2977" w:rsidRPr="008D2977" w:rsidRDefault="008D2977" w:rsidP="008D2977">
      <w:pPr>
        <w:ind w:firstLine="851"/>
        <w:jc w:val="both"/>
      </w:pPr>
    </w:p>
    <w:p w:rsidR="008D2977" w:rsidRPr="008D2977" w:rsidRDefault="008D2977" w:rsidP="008D2977">
      <w:pPr>
        <w:ind w:firstLine="851"/>
        <w:jc w:val="both"/>
      </w:pPr>
    </w:p>
    <w:p w:rsidR="008D2977" w:rsidRPr="008D2977" w:rsidRDefault="008D2977" w:rsidP="008D2977">
      <w:pPr>
        <w:ind w:firstLine="851"/>
        <w:jc w:val="both"/>
      </w:pPr>
    </w:p>
    <w:p w:rsidR="008D2977" w:rsidRPr="008D2977" w:rsidRDefault="008D2977" w:rsidP="008D2977">
      <w:pPr>
        <w:jc w:val="both"/>
      </w:pPr>
      <w:r w:rsidRPr="008D2977">
        <w:t xml:space="preserve">Председатель </w:t>
      </w:r>
    </w:p>
    <w:p w:rsidR="008D2977" w:rsidRPr="008D2977" w:rsidRDefault="008D2977" w:rsidP="008D2977">
      <w:pPr>
        <w:jc w:val="both"/>
      </w:pPr>
      <w:r w:rsidRPr="008D2977"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0DA" w:rsidRDefault="007A60DA">
      <w:r>
        <w:separator/>
      </w:r>
    </w:p>
  </w:endnote>
  <w:endnote w:type="continuationSeparator" w:id="0">
    <w:p w:rsidR="007A60DA" w:rsidRDefault="007A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0DA" w:rsidRDefault="007A60DA">
      <w:r>
        <w:separator/>
      </w:r>
    </w:p>
  </w:footnote>
  <w:footnote w:type="continuationSeparator" w:id="0">
    <w:p w:rsidR="007A60DA" w:rsidRDefault="007A6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97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60DA"/>
    <w:rsid w:val="007B48E7"/>
    <w:rsid w:val="007B5289"/>
    <w:rsid w:val="00835A0E"/>
    <w:rsid w:val="008818A7"/>
    <w:rsid w:val="008D297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2017-02-22T06:04:00Z</cp:lastPrinted>
  <dcterms:created xsi:type="dcterms:W3CDTF">2017-02-22T06:04:00Z</dcterms:created>
  <dcterms:modified xsi:type="dcterms:W3CDTF">2017-02-22T06:05:00Z</dcterms:modified>
</cp:coreProperties>
</file>