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5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7E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7EF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7EF6" w:rsidRPr="00F07EF6">
              <w:rPr>
                <w:szCs w:val="28"/>
              </w:rPr>
              <w:t>271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7E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7EF6" w:rsidP="0094344A">
            <w:pPr>
              <w:ind w:left="-108"/>
              <w:jc w:val="both"/>
            </w:pPr>
            <w:r w:rsidRPr="00F07EF6">
              <w:t>О назначении на должности мировых судей в Приморском крае</w:t>
            </w:r>
          </w:p>
          <w:p w:rsidR="000B3FB2" w:rsidRPr="00F07EF6" w:rsidRDefault="000B3FB2" w:rsidP="0094344A">
            <w:pPr>
              <w:ind w:left="-108"/>
              <w:jc w:val="both"/>
            </w:pPr>
          </w:p>
        </w:tc>
      </w:tr>
    </w:tbl>
    <w:p w:rsidR="00F07EF6" w:rsidRPr="00F07EF6" w:rsidRDefault="00F07EF6" w:rsidP="00F07EF6">
      <w:pPr>
        <w:ind w:firstLine="720"/>
        <w:jc w:val="both"/>
      </w:pPr>
      <w:r w:rsidRPr="00F07EF6">
        <w:t xml:space="preserve">В </w:t>
      </w:r>
      <w:proofErr w:type="gramStart"/>
      <w:r w:rsidRPr="00F07EF6">
        <w:t>соответствии</w:t>
      </w:r>
      <w:proofErr w:type="gramEnd"/>
      <w:r w:rsidRPr="00F07EF6">
        <w:t xml:space="preserve"> со статьей 6 Закона Приморского края "О мировых судьях в Приморском крае" Законодательное Собрание Приморского края</w:t>
      </w:r>
      <w:r w:rsidRPr="00F07EF6">
        <w:br/>
      </w:r>
    </w:p>
    <w:p w:rsidR="00F07EF6" w:rsidRPr="00F07EF6" w:rsidRDefault="00F07EF6" w:rsidP="00F07EF6">
      <w:r w:rsidRPr="00F07EF6">
        <w:t>ПОСТАНОВЛЯЕТ:</w:t>
      </w:r>
    </w:p>
    <w:p w:rsidR="00F07EF6" w:rsidRPr="00F07EF6" w:rsidRDefault="00F07EF6" w:rsidP="00F07EF6"/>
    <w:p w:rsidR="00F07EF6" w:rsidRPr="00F07EF6" w:rsidRDefault="00F07EF6" w:rsidP="00F07EF6">
      <w:pPr>
        <w:jc w:val="both"/>
      </w:pPr>
      <w:r w:rsidRPr="00F07EF6">
        <w:tab/>
        <w:t xml:space="preserve">1.Назначить Кривенко Ольгу Анатольевну </w:t>
      </w:r>
      <w:r w:rsidRPr="00F07EF6">
        <w:rPr>
          <w:szCs w:val="28"/>
        </w:rPr>
        <w:t>мировым судьей судебного участка № 20 Советского судебного района города Владивостока Приморского края на пятилетний срок полномочий.</w:t>
      </w:r>
    </w:p>
    <w:p w:rsidR="00F07EF6" w:rsidRPr="00F07EF6" w:rsidRDefault="00F07EF6" w:rsidP="00F07EF6">
      <w:pPr>
        <w:jc w:val="both"/>
      </w:pPr>
    </w:p>
    <w:p w:rsidR="00F07EF6" w:rsidRPr="00F07EF6" w:rsidRDefault="00F07EF6" w:rsidP="00F07EF6">
      <w:pPr>
        <w:jc w:val="both"/>
      </w:pPr>
      <w:r w:rsidRPr="00F07EF6">
        <w:tab/>
        <w:t>2.Назначить на должности мировых судей в Приморском крае на пятилетний срок полномочий:</w:t>
      </w:r>
    </w:p>
    <w:p w:rsidR="00F07EF6" w:rsidRPr="00F07EF6" w:rsidRDefault="00F07EF6" w:rsidP="00F07EF6"/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F07EF6" w:rsidRPr="00F07EF6" w:rsidTr="00FE08D1">
        <w:tc>
          <w:tcPr>
            <w:tcW w:w="3626" w:type="dxa"/>
          </w:tcPr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gramStart"/>
            <w:r w:rsidRPr="00F07EF6">
              <w:t>Митину</w:t>
            </w:r>
            <w:proofErr w:type="gramEnd"/>
          </w:p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F07EF6">
              <w:t>Виталию Николаевну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F07EF6" w:rsidRPr="00F07EF6" w:rsidRDefault="00F07EF6" w:rsidP="00F07EF6"/>
          <w:p w:rsidR="00F07EF6" w:rsidRPr="00F07EF6" w:rsidRDefault="00F07EF6" w:rsidP="00F07EF6">
            <w:r w:rsidRPr="00F07EF6">
              <w:t>-</w:t>
            </w:r>
          </w:p>
        </w:tc>
        <w:tc>
          <w:tcPr>
            <w:tcW w:w="5670" w:type="dxa"/>
          </w:tcPr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F07EF6">
              <w:rPr>
                <w:szCs w:val="28"/>
              </w:rPr>
              <w:t>мировым судьей судебного участка № 103 судебного района города Находки Приморского края;</w:t>
            </w:r>
          </w:p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F07EF6" w:rsidRPr="00F07EF6" w:rsidTr="00FE08D1">
        <w:tc>
          <w:tcPr>
            <w:tcW w:w="3626" w:type="dxa"/>
          </w:tcPr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F07EF6">
              <w:t>Понкратова</w:t>
            </w:r>
            <w:proofErr w:type="spellEnd"/>
          </w:p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F07EF6">
              <w:t>Ивана Викторовича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F07EF6" w:rsidRPr="00F07EF6" w:rsidRDefault="00F07EF6" w:rsidP="00F07EF6"/>
          <w:p w:rsidR="00F07EF6" w:rsidRPr="00F07EF6" w:rsidRDefault="00F07EF6" w:rsidP="00F07EF6">
            <w:r w:rsidRPr="00F07EF6">
              <w:t>-</w:t>
            </w:r>
          </w:p>
        </w:tc>
        <w:tc>
          <w:tcPr>
            <w:tcW w:w="5670" w:type="dxa"/>
          </w:tcPr>
          <w:p w:rsidR="00F07EF6" w:rsidRPr="00F07EF6" w:rsidRDefault="00F07EF6" w:rsidP="00F07EF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F07EF6" w:rsidRPr="00F07EF6" w:rsidRDefault="00F07EF6" w:rsidP="00F07EF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07EF6">
              <w:rPr>
                <w:szCs w:val="28"/>
              </w:rPr>
              <w:t>мировым судьей судебного участка № 84 Пограничного судебного района Приморского края.</w:t>
            </w:r>
          </w:p>
        </w:tc>
      </w:tr>
    </w:tbl>
    <w:p w:rsidR="00F07EF6" w:rsidRPr="00F07EF6" w:rsidRDefault="00F07EF6" w:rsidP="00F07EF6">
      <w:pPr>
        <w:ind w:firstLine="709"/>
        <w:jc w:val="both"/>
      </w:pPr>
    </w:p>
    <w:p w:rsidR="00F07EF6" w:rsidRPr="00F07EF6" w:rsidRDefault="00F07EF6" w:rsidP="00F07EF6">
      <w:pPr>
        <w:ind w:firstLine="709"/>
        <w:jc w:val="both"/>
      </w:pPr>
      <w:r w:rsidRPr="00F07EF6">
        <w:t>3.Настоящее постановление, за исключением пункта 2 настоящего постановления, вступает в силу с 1 мая 2017 года.</w:t>
      </w:r>
    </w:p>
    <w:p w:rsidR="00F07EF6" w:rsidRPr="00F07EF6" w:rsidRDefault="00F07EF6" w:rsidP="00F07EF6">
      <w:pPr>
        <w:ind w:firstLine="709"/>
        <w:jc w:val="both"/>
      </w:pPr>
    </w:p>
    <w:p w:rsidR="00F07EF6" w:rsidRPr="00F07EF6" w:rsidRDefault="00F07EF6" w:rsidP="00F07EF6">
      <w:pPr>
        <w:ind w:firstLine="709"/>
        <w:jc w:val="both"/>
      </w:pPr>
      <w:r w:rsidRPr="00F07EF6">
        <w:t>4.Пункт 2 настоящего постановления вступает в силу с 1 июня</w:t>
      </w:r>
      <w:r w:rsidRPr="00F07EF6">
        <w:br/>
        <w:t>2017 года.</w:t>
      </w:r>
    </w:p>
    <w:p w:rsidR="00F07EF6" w:rsidRPr="00F07EF6" w:rsidRDefault="00F07EF6" w:rsidP="00F07EF6">
      <w:pPr>
        <w:ind w:firstLine="709"/>
        <w:jc w:val="both"/>
        <w:rPr>
          <w:highlight w:val="yellow"/>
        </w:rPr>
      </w:pPr>
      <w:bookmarkStart w:id="0" w:name="_GoBack"/>
      <w:bookmarkEnd w:id="0"/>
    </w:p>
    <w:p w:rsidR="00F07EF6" w:rsidRPr="00F07EF6" w:rsidRDefault="00F07EF6" w:rsidP="00F07EF6">
      <w:pPr>
        <w:ind w:firstLine="709"/>
        <w:jc w:val="both"/>
        <w:rPr>
          <w:highlight w:val="yellow"/>
        </w:rPr>
      </w:pPr>
    </w:p>
    <w:p w:rsidR="00F07EF6" w:rsidRPr="00F07EF6" w:rsidRDefault="00F07EF6" w:rsidP="00F07EF6">
      <w:pPr>
        <w:jc w:val="both"/>
      </w:pPr>
    </w:p>
    <w:p w:rsidR="00F07EF6" w:rsidRPr="00F07EF6" w:rsidRDefault="00F07EF6" w:rsidP="00F07EF6">
      <w:pPr>
        <w:jc w:val="both"/>
      </w:pPr>
      <w:r w:rsidRPr="00F07EF6">
        <w:t>Председатель</w:t>
      </w:r>
    </w:p>
    <w:p w:rsidR="00F07EF6" w:rsidRPr="00F07EF6" w:rsidRDefault="00F07EF6" w:rsidP="00F07EF6">
      <w:r w:rsidRPr="00F07EF6">
        <w:t>Законодательного Собрания</w:t>
      </w:r>
      <w:r w:rsidRPr="00F07EF6">
        <w:tab/>
      </w:r>
      <w:r w:rsidRPr="00F07EF6">
        <w:tab/>
      </w:r>
      <w:r w:rsidRPr="00F07EF6">
        <w:tab/>
      </w:r>
      <w:r w:rsidRPr="00F07EF6">
        <w:tab/>
      </w:r>
      <w:r w:rsidRPr="00F07EF6">
        <w:tab/>
        <w:t xml:space="preserve">                      А.И. Ролик</w:t>
      </w:r>
    </w:p>
    <w:sectPr w:rsidR="00F07EF6" w:rsidRPr="00F07EF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484" w:rsidRDefault="00617484">
      <w:r>
        <w:separator/>
      </w:r>
    </w:p>
  </w:endnote>
  <w:endnote w:type="continuationSeparator" w:id="0">
    <w:p w:rsidR="00617484" w:rsidRDefault="0061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484" w:rsidRDefault="00617484">
      <w:r>
        <w:separator/>
      </w:r>
    </w:p>
  </w:footnote>
  <w:footnote w:type="continuationSeparator" w:id="0">
    <w:p w:rsidR="00617484" w:rsidRDefault="00617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7EF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748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7EF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2017-02-22T03:48:00Z</cp:lastPrinted>
  <dcterms:created xsi:type="dcterms:W3CDTF">2017-02-22T03:47:00Z</dcterms:created>
  <dcterms:modified xsi:type="dcterms:W3CDTF">2017-02-22T03:48:00Z</dcterms:modified>
</cp:coreProperties>
</file>