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37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5440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5440C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440C" w:rsidRPr="0095440C">
              <w:rPr>
                <w:szCs w:val="28"/>
              </w:rPr>
              <w:t>268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440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440C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признании утратившим силу </w:t>
            </w:r>
            <w:r w:rsidRPr="003E406F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3E406F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9616FE">
              <w:rPr>
                <w:sz w:val="24"/>
                <w:szCs w:val="28"/>
              </w:rPr>
              <w:t>"</w:t>
            </w:r>
            <w:r>
              <w:rPr>
                <w:szCs w:val="28"/>
              </w:rPr>
              <w:t>Об организации деятельности по выпуску, выдаче и обслуживанию универсальных электронных карт в Приморском крае"</w:t>
            </w:r>
            <w:proofErr w:type="gramEnd"/>
          </w:p>
          <w:p w:rsidR="000B3FB2" w:rsidRPr="0095440C" w:rsidRDefault="000B3FB2" w:rsidP="0094344A">
            <w:pPr>
              <w:ind w:left="-108"/>
              <w:jc w:val="both"/>
            </w:pPr>
          </w:p>
        </w:tc>
      </w:tr>
    </w:tbl>
    <w:p w:rsidR="0095440C" w:rsidRDefault="0095440C" w:rsidP="0095440C">
      <w:pPr>
        <w:ind w:firstLine="709"/>
      </w:pPr>
      <w:r>
        <w:t xml:space="preserve">Законодательное Собрание Приморского края </w:t>
      </w:r>
    </w:p>
    <w:p w:rsidR="0095440C" w:rsidRDefault="0095440C" w:rsidP="0095440C"/>
    <w:p w:rsidR="0095440C" w:rsidRDefault="0095440C" w:rsidP="0095440C">
      <w:r>
        <w:t>ПОСТАНОВЛЯЕТ:</w:t>
      </w:r>
    </w:p>
    <w:p w:rsidR="0095440C" w:rsidRDefault="0095440C" w:rsidP="0095440C"/>
    <w:p w:rsidR="0095440C" w:rsidRDefault="0095440C" w:rsidP="0095440C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>
        <w:rPr>
          <w:szCs w:val="28"/>
        </w:rPr>
        <w:t xml:space="preserve">"О признании утратившим силу </w:t>
      </w:r>
      <w:r w:rsidRPr="003E406F">
        <w:rPr>
          <w:szCs w:val="28"/>
        </w:rPr>
        <w:t>Закон</w:t>
      </w:r>
      <w:r>
        <w:rPr>
          <w:szCs w:val="28"/>
        </w:rPr>
        <w:t>а</w:t>
      </w:r>
      <w:r w:rsidRPr="003E406F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9616FE">
        <w:rPr>
          <w:sz w:val="24"/>
          <w:szCs w:val="28"/>
        </w:rPr>
        <w:t>"</w:t>
      </w:r>
      <w:r>
        <w:rPr>
          <w:szCs w:val="28"/>
        </w:rPr>
        <w:t>Об организации деятельности по выпуску, выдаче и обслуживанию универсальных электронных карт в Приморском крае</w:t>
      </w:r>
      <w:r w:rsidRPr="009616FE">
        <w:rPr>
          <w:szCs w:val="28"/>
        </w:rPr>
        <w:t>"</w:t>
      </w:r>
      <w:r w:rsidRPr="006F119B">
        <w:rPr>
          <w:szCs w:val="28"/>
        </w:rPr>
        <w:t xml:space="preserve"> </w:t>
      </w:r>
      <w:r>
        <w:rPr>
          <w:szCs w:val="28"/>
        </w:rPr>
        <w:t>в первом чтении.</w:t>
      </w:r>
      <w:proofErr w:type="gramEnd"/>
    </w:p>
    <w:p w:rsidR="0095440C" w:rsidRDefault="0095440C" w:rsidP="0095440C">
      <w:pPr>
        <w:ind w:firstLine="709"/>
        <w:jc w:val="both"/>
      </w:pPr>
    </w:p>
    <w:p w:rsidR="0095440C" w:rsidRDefault="0095440C" w:rsidP="0095440C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95440C" w:rsidRDefault="0095440C" w:rsidP="0095440C">
      <w:pPr>
        <w:jc w:val="both"/>
      </w:pPr>
    </w:p>
    <w:p w:rsidR="0095440C" w:rsidRDefault="0095440C" w:rsidP="0095440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5440C" w:rsidRDefault="0095440C" w:rsidP="0095440C">
      <w:pPr>
        <w:ind w:firstLine="709"/>
        <w:jc w:val="both"/>
      </w:pPr>
    </w:p>
    <w:p w:rsidR="0095440C" w:rsidRDefault="0095440C" w:rsidP="0095440C">
      <w:pPr>
        <w:ind w:firstLine="709"/>
        <w:jc w:val="both"/>
      </w:pPr>
    </w:p>
    <w:p w:rsidR="0095440C" w:rsidRDefault="0095440C" w:rsidP="0095440C">
      <w:pPr>
        <w:ind w:firstLine="709"/>
        <w:jc w:val="both"/>
      </w:pPr>
    </w:p>
    <w:p w:rsidR="0095440C" w:rsidRDefault="0095440C" w:rsidP="0095440C">
      <w:pPr>
        <w:jc w:val="both"/>
      </w:pPr>
      <w:r>
        <w:t>Председатель</w:t>
      </w:r>
    </w:p>
    <w:p w:rsidR="0095440C" w:rsidRDefault="0095440C" w:rsidP="0095440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A47" w:rsidRDefault="00765A47">
      <w:r>
        <w:separator/>
      </w:r>
    </w:p>
  </w:endnote>
  <w:endnote w:type="continuationSeparator" w:id="0">
    <w:p w:rsidR="00765A47" w:rsidRDefault="00765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A47" w:rsidRDefault="00765A47">
      <w:r>
        <w:separator/>
      </w:r>
    </w:p>
  </w:footnote>
  <w:footnote w:type="continuationSeparator" w:id="0">
    <w:p w:rsidR="00765A47" w:rsidRDefault="00765A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440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5A4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440C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2017-02-22T05:47:00Z</cp:lastPrinted>
  <dcterms:created xsi:type="dcterms:W3CDTF">2017-02-22T05:46:00Z</dcterms:created>
  <dcterms:modified xsi:type="dcterms:W3CDTF">2017-02-22T05:47:00Z</dcterms:modified>
</cp:coreProperties>
</file>