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3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567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675B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675B" w:rsidRPr="00E5675B">
              <w:rPr>
                <w:szCs w:val="28"/>
              </w:rPr>
              <w:t>267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567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5675B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t xml:space="preserve"> </w:t>
            </w:r>
            <w:r>
              <w:t>"О внесении изменений</w:t>
            </w:r>
            <w:r>
              <w:t xml:space="preserve"> </w:t>
            </w:r>
            <w:r>
              <w:t>в статью 9</w:t>
            </w:r>
            <w:r w:rsidRPr="000C42D6">
              <w:rPr>
                <w:vertAlign w:val="superscript"/>
              </w:rPr>
              <w:t>1</w:t>
            </w:r>
            <w:r>
              <w:t xml:space="preserve"> Закона Приморского края "О государственной социальной </w:t>
            </w:r>
            <w:proofErr w:type="spellStart"/>
            <w:r>
              <w:t>помо</w:t>
            </w:r>
            <w:proofErr w:type="spellEnd"/>
            <w:r>
              <w:t>-</w:t>
            </w:r>
            <w:r>
              <w:t>щи в Приморском крае"</w:t>
            </w:r>
            <w:proofErr w:type="gramEnd"/>
          </w:p>
          <w:p w:rsidR="000B3FB2" w:rsidRPr="00E5675B" w:rsidRDefault="000B3FB2" w:rsidP="0094344A">
            <w:pPr>
              <w:ind w:left="-108"/>
              <w:jc w:val="both"/>
            </w:pPr>
          </w:p>
        </w:tc>
      </w:tr>
    </w:tbl>
    <w:p w:rsidR="00E5675B" w:rsidRDefault="00E5675B" w:rsidP="00E567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5675B" w:rsidRDefault="00E5675B" w:rsidP="00E5675B">
      <w:pPr>
        <w:pStyle w:val="a3"/>
        <w:tabs>
          <w:tab w:val="clear" w:pos="4153"/>
          <w:tab w:val="clear" w:pos="8306"/>
        </w:tabs>
      </w:pPr>
    </w:p>
    <w:p w:rsidR="00E5675B" w:rsidRDefault="00E5675B" w:rsidP="00E567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5675B" w:rsidRDefault="00E5675B" w:rsidP="00E5675B">
      <w:pPr>
        <w:pStyle w:val="a3"/>
        <w:tabs>
          <w:tab w:val="clear" w:pos="4153"/>
          <w:tab w:val="clear" w:pos="8306"/>
        </w:tabs>
      </w:pPr>
    </w:p>
    <w:p w:rsidR="00E5675B" w:rsidRDefault="00E5675B" w:rsidP="00E5675B">
      <w:pPr>
        <w:ind w:firstLine="709"/>
        <w:jc w:val="both"/>
      </w:pPr>
      <w:r>
        <w:t>1.Принять Закон Приморского края "О внесении изменений в статью 9</w:t>
      </w:r>
      <w:r w:rsidRPr="000C42D6">
        <w:rPr>
          <w:vertAlign w:val="superscript"/>
        </w:rPr>
        <w:t>1</w:t>
      </w:r>
      <w:r>
        <w:t xml:space="preserve"> Закона Приморского края "О государственной социальной помощи </w:t>
      </w:r>
      <w:r>
        <w:br/>
        <w:t>в Приморском крае".</w:t>
      </w:r>
    </w:p>
    <w:p w:rsidR="00E5675B" w:rsidRDefault="00E5675B" w:rsidP="00E5675B">
      <w:pPr>
        <w:ind w:firstLine="709"/>
        <w:jc w:val="both"/>
      </w:pPr>
    </w:p>
    <w:p w:rsidR="00E5675B" w:rsidRDefault="00E5675B" w:rsidP="00E5675B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E5675B" w:rsidRDefault="00E5675B" w:rsidP="00E5675B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E5675B" w:rsidRPr="00071DFA" w:rsidRDefault="00E5675B" w:rsidP="00E5675B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E5675B" w:rsidRDefault="00E5675B" w:rsidP="00E5675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5675B" w:rsidRDefault="00E5675B" w:rsidP="00E5675B">
      <w:pPr>
        <w:pStyle w:val="a3"/>
        <w:tabs>
          <w:tab w:val="clear" w:pos="4153"/>
          <w:tab w:val="clear" w:pos="8306"/>
        </w:tabs>
        <w:jc w:val="both"/>
      </w:pPr>
    </w:p>
    <w:p w:rsidR="00E5675B" w:rsidRDefault="00E5675B" w:rsidP="00E5675B">
      <w:pPr>
        <w:pStyle w:val="a3"/>
        <w:tabs>
          <w:tab w:val="clear" w:pos="4153"/>
          <w:tab w:val="clear" w:pos="8306"/>
        </w:tabs>
        <w:jc w:val="both"/>
      </w:pPr>
    </w:p>
    <w:p w:rsidR="00E5675B" w:rsidRDefault="00E5675B" w:rsidP="00E5675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5675B" w:rsidRDefault="00E5675B" w:rsidP="00E5675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E5675B" w:rsidRDefault="00E5675B" w:rsidP="00E5675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5F4" w:rsidRDefault="008A55F4">
      <w:r>
        <w:separator/>
      </w:r>
    </w:p>
  </w:endnote>
  <w:endnote w:type="continuationSeparator" w:id="0">
    <w:p w:rsidR="008A55F4" w:rsidRDefault="008A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5F4" w:rsidRDefault="008A55F4">
      <w:r>
        <w:separator/>
      </w:r>
    </w:p>
  </w:footnote>
  <w:footnote w:type="continuationSeparator" w:id="0">
    <w:p w:rsidR="008A55F4" w:rsidRDefault="008A5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675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55F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675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2017-02-22T05:07:00Z</cp:lastPrinted>
  <dcterms:created xsi:type="dcterms:W3CDTF">2017-02-22T05:06:00Z</dcterms:created>
  <dcterms:modified xsi:type="dcterms:W3CDTF">2017-02-22T05:07:00Z</dcterms:modified>
</cp:coreProperties>
</file>