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8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4D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4D8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4D86" w:rsidRPr="009B4D86">
              <w:rPr>
                <w:szCs w:val="28"/>
              </w:rPr>
              <w:t>264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4D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B4D86" w:rsidRDefault="009B4D86" w:rsidP="009B4D86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8 Закона Приморского края </w:t>
            </w:r>
          </w:p>
          <w:p w:rsidR="000B3FB2" w:rsidRPr="00CA7E54" w:rsidRDefault="009B4D86" w:rsidP="009B4D86">
            <w:pPr>
              <w:ind w:left="-108"/>
              <w:jc w:val="both"/>
            </w:pPr>
            <w:r>
              <w:t xml:space="preserve">"О статусе депутата </w:t>
            </w:r>
            <w:proofErr w:type="gramStart"/>
            <w:r>
              <w:t>Законодатель</w:t>
            </w:r>
            <w:r>
              <w:t>-</w:t>
            </w:r>
            <w:proofErr w:type="spellStart"/>
            <w:r>
              <w:t>ного</w:t>
            </w:r>
            <w:proofErr w:type="spellEnd"/>
            <w:proofErr w:type="gramEnd"/>
            <w:r>
              <w:t xml:space="preserve"> Собрания Приморского края"</w:t>
            </w:r>
          </w:p>
          <w:p w:rsidR="000B3FB2" w:rsidRPr="009B4D86" w:rsidRDefault="000B3FB2" w:rsidP="0094344A">
            <w:pPr>
              <w:ind w:left="-108"/>
              <w:jc w:val="both"/>
            </w:pPr>
          </w:p>
        </w:tc>
      </w:tr>
    </w:tbl>
    <w:p w:rsidR="009B4D86" w:rsidRPr="009B4D86" w:rsidRDefault="009B4D86" w:rsidP="009B4D86">
      <w:pPr>
        <w:ind w:firstLine="709"/>
      </w:pPr>
      <w:r w:rsidRPr="009B4D86">
        <w:t>Законодательное Собрание Приморского края</w:t>
      </w:r>
    </w:p>
    <w:p w:rsidR="009B4D86" w:rsidRPr="009B4D86" w:rsidRDefault="009B4D86" w:rsidP="009B4D86"/>
    <w:p w:rsidR="009B4D86" w:rsidRPr="009B4D86" w:rsidRDefault="009B4D86" w:rsidP="009B4D86">
      <w:r w:rsidRPr="009B4D86">
        <w:t>ПОСТАНОВЛЯЕТ:</w:t>
      </w:r>
    </w:p>
    <w:p w:rsidR="009B4D86" w:rsidRPr="009B4D86" w:rsidRDefault="009B4D86" w:rsidP="009B4D86"/>
    <w:p w:rsidR="009B4D86" w:rsidRPr="009B4D86" w:rsidRDefault="009B4D86" w:rsidP="009B4D86">
      <w:pPr>
        <w:ind w:firstLine="708"/>
        <w:jc w:val="both"/>
      </w:pPr>
      <w:proofErr w:type="gramStart"/>
      <w:r w:rsidRPr="009B4D86">
        <w:t>1.Принять проект закона Приморского края "О внесении изменений в статью 8 Закона Приморского края "О статусе депутата Законодательного Собрания Приморского края" с новым наименованием "О внесении изменений в Закон Приморского края "О статусе депутата Законодательного Собрания Приморского края" во втором чтении.</w:t>
      </w:r>
      <w:proofErr w:type="gramEnd"/>
    </w:p>
    <w:p w:rsidR="009B4D86" w:rsidRPr="009B4D86" w:rsidRDefault="009B4D86" w:rsidP="009B4D86">
      <w:pPr>
        <w:jc w:val="both"/>
      </w:pPr>
    </w:p>
    <w:p w:rsidR="009B4D86" w:rsidRPr="009B4D86" w:rsidRDefault="009B4D86" w:rsidP="009B4D86">
      <w:pPr>
        <w:ind w:firstLine="708"/>
        <w:jc w:val="both"/>
      </w:pPr>
      <w:r w:rsidRPr="009B4D86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B4D86" w:rsidRPr="009B4D86" w:rsidRDefault="009B4D86" w:rsidP="009B4D86">
      <w:pPr>
        <w:jc w:val="both"/>
      </w:pPr>
    </w:p>
    <w:p w:rsidR="009B4D86" w:rsidRPr="009B4D86" w:rsidRDefault="009B4D86" w:rsidP="009B4D86">
      <w:pPr>
        <w:jc w:val="both"/>
      </w:pPr>
      <w:bookmarkStart w:id="0" w:name="_GoBack"/>
      <w:bookmarkEnd w:id="0"/>
      <w:r w:rsidRPr="009B4D86">
        <w:tab/>
        <w:t>3.Настоящее постановление вступает в силу со дня его принятия.</w:t>
      </w:r>
    </w:p>
    <w:p w:rsidR="009B4D86" w:rsidRPr="009B4D86" w:rsidRDefault="009B4D86" w:rsidP="009B4D86">
      <w:pPr>
        <w:jc w:val="both"/>
      </w:pPr>
    </w:p>
    <w:p w:rsidR="009B4D86" w:rsidRPr="009B4D86" w:rsidRDefault="009B4D86" w:rsidP="009B4D86">
      <w:pPr>
        <w:jc w:val="both"/>
      </w:pPr>
    </w:p>
    <w:p w:rsidR="009B4D86" w:rsidRPr="009B4D86" w:rsidRDefault="009B4D86" w:rsidP="009B4D86">
      <w:pPr>
        <w:jc w:val="both"/>
      </w:pPr>
    </w:p>
    <w:p w:rsidR="009B4D86" w:rsidRPr="009B4D86" w:rsidRDefault="009B4D86" w:rsidP="009B4D86">
      <w:pPr>
        <w:jc w:val="both"/>
      </w:pPr>
      <w:r w:rsidRPr="009B4D86">
        <w:t>Председатель</w:t>
      </w:r>
    </w:p>
    <w:p w:rsidR="009B4D86" w:rsidRPr="009B4D86" w:rsidRDefault="009B4D86" w:rsidP="009B4D86">
      <w:pPr>
        <w:jc w:val="both"/>
      </w:pPr>
      <w:r w:rsidRPr="009B4D86">
        <w:t xml:space="preserve">Законодательного Собрания </w:t>
      </w:r>
      <w:r w:rsidRPr="009B4D86">
        <w:tab/>
      </w:r>
      <w:r w:rsidRPr="009B4D86">
        <w:tab/>
      </w:r>
      <w:r w:rsidRPr="009B4D86">
        <w:tab/>
      </w:r>
      <w:r w:rsidRPr="009B4D86">
        <w:tab/>
      </w:r>
      <w:r w:rsidRPr="009B4D86">
        <w:tab/>
      </w:r>
      <w:r w:rsidRPr="009B4D86">
        <w:tab/>
        <w:t xml:space="preserve">             А.И. Ролик</w:t>
      </w:r>
    </w:p>
    <w:p w:rsidR="009B4D86" w:rsidRPr="009B4D86" w:rsidRDefault="009B4D86" w:rsidP="009B4D8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20A" w:rsidRDefault="0064320A">
      <w:r>
        <w:separator/>
      </w:r>
    </w:p>
  </w:endnote>
  <w:endnote w:type="continuationSeparator" w:id="0">
    <w:p w:rsidR="0064320A" w:rsidRDefault="0064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20A" w:rsidRDefault="0064320A">
      <w:r>
        <w:separator/>
      </w:r>
    </w:p>
  </w:footnote>
  <w:footnote w:type="continuationSeparator" w:id="0">
    <w:p w:rsidR="0064320A" w:rsidRDefault="00643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4D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320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4D86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2017-02-22T04:28:00Z</cp:lastPrinted>
  <dcterms:created xsi:type="dcterms:W3CDTF">2017-02-22T04:27:00Z</dcterms:created>
  <dcterms:modified xsi:type="dcterms:W3CDTF">2017-02-22T04:28:00Z</dcterms:modified>
</cp:coreProperties>
</file>