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69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53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53E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53E6" w:rsidRPr="00C453E6">
              <w:rPr>
                <w:szCs w:val="28"/>
              </w:rPr>
              <w:t>263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53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53E6" w:rsidP="0094344A">
            <w:pPr>
              <w:ind w:left="-108"/>
              <w:jc w:val="both"/>
            </w:pPr>
            <w:r w:rsidRPr="00C453E6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C453E6">
              <w:t>разграни</w:t>
            </w:r>
            <w:r>
              <w:t>-</w:t>
            </w:r>
            <w:r w:rsidRPr="00C453E6">
              <w:t>чении</w:t>
            </w:r>
            <w:proofErr w:type="spellEnd"/>
            <w:proofErr w:type="gramEnd"/>
            <w:r w:rsidRPr="00C453E6">
              <w:t xml:space="preserve"> объектов муниципальной собственности между сельскими поселениями Черниговского </w:t>
            </w:r>
            <w:proofErr w:type="spellStart"/>
            <w:r w:rsidRPr="00C453E6">
              <w:t>муни</w:t>
            </w:r>
            <w:r>
              <w:t>-</w:t>
            </w:r>
            <w:r w:rsidRPr="00C453E6">
              <w:t>ципального</w:t>
            </w:r>
            <w:proofErr w:type="spellEnd"/>
            <w:r w:rsidRPr="00C453E6">
              <w:t xml:space="preserve"> района и Чернигов</w:t>
            </w:r>
            <w:r>
              <w:t>-</w:t>
            </w:r>
            <w:proofErr w:type="spellStart"/>
            <w:r w:rsidRPr="00C453E6">
              <w:t>ским</w:t>
            </w:r>
            <w:proofErr w:type="spellEnd"/>
            <w:r w:rsidRPr="00C453E6">
              <w:t xml:space="preserve"> муниципальным районом"</w:t>
            </w:r>
          </w:p>
          <w:p w:rsidR="000B3FB2" w:rsidRPr="00C453E6" w:rsidRDefault="000B3FB2" w:rsidP="0094344A">
            <w:pPr>
              <w:ind w:left="-108"/>
              <w:jc w:val="both"/>
            </w:pPr>
          </w:p>
        </w:tc>
      </w:tr>
    </w:tbl>
    <w:p w:rsidR="00C453E6" w:rsidRDefault="00C453E6" w:rsidP="00C453E6">
      <w:pPr>
        <w:ind w:firstLine="720"/>
      </w:pPr>
      <w:r>
        <w:t xml:space="preserve">Законодательное Собрание Приморского края </w:t>
      </w:r>
    </w:p>
    <w:p w:rsidR="00C453E6" w:rsidRDefault="00C453E6" w:rsidP="00C453E6"/>
    <w:p w:rsidR="00C453E6" w:rsidRDefault="00C453E6" w:rsidP="00C453E6">
      <w:r>
        <w:t>ПОСТАНОВЛЯЕТ:</w:t>
      </w:r>
    </w:p>
    <w:p w:rsidR="00C453E6" w:rsidRDefault="00C453E6" w:rsidP="00C453E6"/>
    <w:p w:rsidR="00C453E6" w:rsidRDefault="00C453E6" w:rsidP="00C453E6">
      <w:pPr>
        <w:ind w:firstLine="709"/>
        <w:jc w:val="both"/>
      </w:pPr>
      <w:r>
        <w:t xml:space="preserve">1.Принять Закон Приморского края </w:t>
      </w:r>
      <w:r w:rsidRPr="00233C1C">
        <w:t xml:space="preserve">"О внесении изменений в Закон Приморского края </w:t>
      </w:r>
      <w:r>
        <w:rPr>
          <w:szCs w:val="28"/>
        </w:rPr>
        <w:t>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>.</w:t>
      </w:r>
    </w:p>
    <w:p w:rsidR="00C453E6" w:rsidRDefault="00C453E6" w:rsidP="00C453E6">
      <w:pPr>
        <w:ind w:firstLine="709"/>
        <w:jc w:val="both"/>
      </w:pPr>
    </w:p>
    <w:p w:rsidR="00C453E6" w:rsidRDefault="00C453E6" w:rsidP="00C453E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453E6" w:rsidRDefault="00C453E6" w:rsidP="00C453E6">
      <w:pPr>
        <w:ind w:firstLine="709"/>
        <w:jc w:val="both"/>
      </w:pPr>
    </w:p>
    <w:p w:rsidR="00C453E6" w:rsidRDefault="00C453E6" w:rsidP="00C453E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453E6" w:rsidRDefault="00C453E6" w:rsidP="00C453E6">
      <w:pPr>
        <w:jc w:val="both"/>
      </w:pPr>
    </w:p>
    <w:p w:rsidR="00C453E6" w:rsidRDefault="00C453E6" w:rsidP="00C453E6">
      <w:pPr>
        <w:jc w:val="both"/>
      </w:pPr>
    </w:p>
    <w:p w:rsidR="00C453E6" w:rsidRDefault="00C453E6" w:rsidP="00C453E6">
      <w:pPr>
        <w:jc w:val="both"/>
      </w:pPr>
    </w:p>
    <w:p w:rsidR="00C453E6" w:rsidRDefault="00C453E6" w:rsidP="00C453E6">
      <w:pPr>
        <w:jc w:val="both"/>
      </w:pPr>
      <w:r>
        <w:t xml:space="preserve">Председатель </w:t>
      </w:r>
    </w:p>
    <w:p w:rsidR="00C453E6" w:rsidRDefault="00C453E6" w:rsidP="00C453E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     А.И. Ролик</w:t>
      </w:r>
    </w:p>
    <w:p w:rsidR="00C453E6" w:rsidRDefault="00C453E6" w:rsidP="00C453E6">
      <w:pPr>
        <w:tabs>
          <w:tab w:val="right" w:pos="9356"/>
        </w:tabs>
        <w:jc w:val="both"/>
      </w:pPr>
    </w:p>
    <w:p w:rsidR="00C453E6" w:rsidRDefault="00C453E6" w:rsidP="00C453E6"/>
    <w:p w:rsidR="00C453E6" w:rsidRDefault="00C453E6" w:rsidP="00C453E6"/>
    <w:p w:rsidR="00C453E6" w:rsidRDefault="00C453E6" w:rsidP="00C453E6"/>
    <w:p w:rsidR="00C453E6" w:rsidRDefault="00C453E6" w:rsidP="00C453E6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39A" w:rsidRDefault="0076439A">
      <w:r>
        <w:separator/>
      </w:r>
    </w:p>
  </w:endnote>
  <w:endnote w:type="continuationSeparator" w:id="0">
    <w:p w:rsidR="0076439A" w:rsidRDefault="0076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39A" w:rsidRDefault="0076439A">
      <w:r>
        <w:separator/>
      </w:r>
    </w:p>
  </w:footnote>
  <w:footnote w:type="continuationSeparator" w:id="0">
    <w:p w:rsidR="0076439A" w:rsidRDefault="00764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53E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6439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53E6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2017-02-22T05:45:00Z</cp:lastPrinted>
  <dcterms:created xsi:type="dcterms:W3CDTF">2017-02-22T05:45:00Z</dcterms:created>
  <dcterms:modified xsi:type="dcterms:W3CDTF">2017-02-22T05:45:00Z</dcterms:modified>
</cp:coreProperties>
</file>