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1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3C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3C82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3C82" w:rsidRPr="00413C82">
              <w:rPr>
                <w:szCs w:val="28"/>
              </w:rPr>
              <w:t>260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3C8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3C82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  <w:t>"О внесении изменений в Закон Приморского края "О наделении органов местного самоуправления муниципальных районов, город</w:t>
            </w:r>
            <w:r>
              <w:t>-</w:t>
            </w:r>
            <w:proofErr w:type="spellStart"/>
            <w:r>
              <w:t>ских</w:t>
            </w:r>
            <w:proofErr w:type="spellEnd"/>
            <w:r>
              <w:t xml:space="preserve"> округов Приморского края отдельными государственными полномочиями по организации и обеспечению оздоровления и отдыха детей Приморского края"</w:t>
            </w:r>
            <w:proofErr w:type="gramEnd"/>
          </w:p>
          <w:p w:rsidR="000B3FB2" w:rsidRPr="00413C82" w:rsidRDefault="000B3FB2" w:rsidP="0094344A">
            <w:pPr>
              <w:ind w:left="-108"/>
              <w:jc w:val="both"/>
            </w:pPr>
          </w:p>
        </w:tc>
      </w:tr>
    </w:tbl>
    <w:p w:rsidR="00413C82" w:rsidRDefault="00413C82" w:rsidP="00413C8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13C82" w:rsidRDefault="00413C82" w:rsidP="00413C82">
      <w:pPr>
        <w:pStyle w:val="a3"/>
        <w:tabs>
          <w:tab w:val="clear" w:pos="4153"/>
          <w:tab w:val="clear" w:pos="8306"/>
        </w:tabs>
      </w:pPr>
    </w:p>
    <w:p w:rsidR="00413C82" w:rsidRDefault="00413C82" w:rsidP="00413C8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13C82" w:rsidRDefault="00413C82" w:rsidP="00413C82">
      <w:pPr>
        <w:pStyle w:val="a3"/>
        <w:tabs>
          <w:tab w:val="clear" w:pos="4153"/>
          <w:tab w:val="clear" w:pos="8306"/>
        </w:tabs>
      </w:pPr>
    </w:p>
    <w:p w:rsidR="00413C82" w:rsidRDefault="00413C82" w:rsidP="00413C82">
      <w:pPr>
        <w:ind w:firstLine="709"/>
        <w:jc w:val="both"/>
      </w:pPr>
      <w:proofErr w:type="gramStart"/>
      <w:r>
        <w:t>1.Принять Закон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края".</w:t>
      </w:r>
      <w:proofErr w:type="gramEnd"/>
    </w:p>
    <w:p w:rsidR="00413C82" w:rsidRDefault="00413C82" w:rsidP="00413C82">
      <w:pPr>
        <w:ind w:firstLine="709"/>
        <w:jc w:val="both"/>
      </w:pPr>
    </w:p>
    <w:p w:rsidR="00413C82" w:rsidRDefault="00413C82" w:rsidP="00413C82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13C82" w:rsidRDefault="00413C82" w:rsidP="00413C82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413C82" w:rsidRPr="00071DFA" w:rsidRDefault="00413C82" w:rsidP="00413C82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413C82" w:rsidRDefault="00413C82" w:rsidP="00413C8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13C82" w:rsidRDefault="00413C82" w:rsidP="00413C82">
      <w:pPr>
        <w:pStyle w:val="a3"/>
        <w:tabs>
          <w:tab w:val="clear" w:pos="4153"/>
          <w:tab w:val="clear" w:pos="8306"/>
        </w:tabs>
        <w:jc w:val="both"/>
      </w:pPr>
    </w:p>
    <w:p w:rsidR="00413C82" w:rsidRDefault="00413C82" w:rsidP="00413C82">
      <w:pPr>
        <w:pStyle w:val="a3"/>
        <w:tabs>
          <w:tab w:val="clear" w:pos="4153"/>
          <w:tab w:val="clear" w:pos="8306"/>
        </w:tabs>
        <w:jc w:val="both"/>
      </w:pPr>
    </w:p>
    <w:p w:rsidR="00413C82" w:rsidRDefault="00413C82" w:rsidP="00413C8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13C82" w:rsidRDefault="00413C82" w:rsidP="00413C8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413C82" w:rsidRDefault="00413C82" w:rsidP="00413C8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186" w:rsidRDefault="00A53186">
      <w:r>
        <w:separator/>
      </w:r>
    </w:p>
  </w:endnote>
  <w:endnote w:type="continuationSeparator" w:id="0">
    <w:p w:rsidR="00A53186" w:rsidRDefault="00A5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186" w:rsidRDefault="00A53186">
      <w:r>
        <w:separator/>
      </w:r>
    </w:p>
  </w:footnote>
  <w:footnote w:type="continuationSeparator" w:id="0">
    <w:p w:rsidR="00A53186" w:rsidRDefault="00A53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C82"/>
    <w:rsid w:val="00057575"/>
    <w:rsid w:val="000B3FB2"/>
    <w:rsid w:val="000D628E"/>
    <w:rsid w:val="000E5228"/>
    <w:rsid w:val="00123119"/>
    <w:rsid w:val="00155F7F"/>
    <w:rsid w:val="003325F4"/>
    <w:rsid w:val="00392E21"/>
    <w:rsid w:val="00413C8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318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2017-02-22T05:04:00Z</cp:lastPrinted>
  <dcterms:created xsi:type="dcterms:W3CDTF">2017-02-22T05:02:00Z</dcterms:created>
  <dcterms:modified xsi:type="dcterms:W3CDTF">2017-02-22T05:05:00Z</dcterms:modified>
</cp:coreProperties>
</file>