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0844A3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5044440</wp:posOffset>
                      </wp:positionH>
                      <wp:positionV relativeFrom="page">
                        <wp:posOffset>548640</wp:posOffset>
                      </wp:positionV>
                      <wp:extent cx="2051050" cy="828040"/>
                      <wp:effectExtent l="0" t="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050" cy="82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C06FF" w:rsidRPr="005C06FF" w:rsidRDefault="005C06FF" w:rsidP="005C06FF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C06FF"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5C06FF" w:rsidRPr="005C06FF" w:rsidRDefault="005C06FF" w:rsidP="005C06FF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C06FF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1548B" w:rsidRDefault="005C06FF" w:rsidP="005C06FF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C06FF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7.2pt;margin-top:43.2pt;width:161.5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" o:allowincell="f" stroked="f">
                      <v:textbox inset="0,0,0,0">
                        <w:txbxContent>
                          <w:p w:rsidR="005C06FF" w:rsidRPr="005C06FF" w:rsidRDefault="005C06FF" w:rsidP="005C06FF">
                            <w:pPr>
                              <w:rPr>
                                <w:sz w:val="20"/>
                              </w:rPr>
                            </w:pPr>
                            <w:r w:rsidRPr="005C06FF"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5C06FF" w:rsidRPr="005C06FF" w:rsidRDefault="005C06FF" w:rsidP="005C06FF">
                            <w:pPr>
                              <w:rPr>
                                <w:sz w:val="20"/>
                              </w:rPr>
                            </w:pPr>
                            <w:r w:rsidRPr="005C06FF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1548B" w:rsidRDefault="005C06FF" w:rsidP="005C06FF">
                            <w:pPr>
                              <w:rPr>
                                <w:sz w:val="20"/>
                              </w:rPr>
                            </w:pPr>
                            <w:r w:rsidRPr="005C06FF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874C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5C06FF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AC20B0">
              <w:t>З</w:t>
            </w:r>
            <w:r>
              <w:t>акон</w:t>
            </w:r>
            <w:r w:rsidR="00AC20B0">
              <w:t>е</w:t>
            </w:r>
            <w:r>
              <w:t xml:space="preserve"> Приморского края </w:t>
            </w:r>
            <w:r w:rsidR="00AC20B0">
              <w:br/>
            </w:r>
            <w:r>
              <w:t>"О внесении изменени</w:t>
            </w:r>
            <w:r w:rsidR="007731E8">
              <w:t>й</w:t>
            </w:r>
            <w:r>
              <w:t xml:space="preserve"> в</w:t>
            </w:r>
            <w:r w:rsidR="005C06FF">
              <w:t xml:space="preserve"> </w:t>
            </w:r>
            <w:r>
              <w:t>Закон Приморского края 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 xml:space="preserve">1.Принять </w:t>
      </w:r>
      <w:r w:rsidR="00AC20B0">
        <w:t>З</w:t>
      </w:r>
      <w:r>
        <w:t>акон Приморского края "</w:t>
      </w:r>
      <w:r w:rsidR="000457F7">
        <w:t>О внесении изменений в</w:t>
      </w:r>
      <w:r w:rsidR="0023146D">
        <w:t xml:space="preserve"> </w:t>
      </w:r>
      <w:r w:rsidR="000457F7">
        <w:t>Закон</w:t>
      </w:r>
      <w:bookmarkStart w:id="0" w:name="_GoBack"/>
      <w:bookmarkEnd w:id="0"/>
      <w:r w:rsidR="000457F7">
        <w:t xml:space="preserve"> Приморского края "О статусе депутата Законодательного Собрания Приморского края"</w:t>
      </w:r>
      <w:r w:rsidR="00AC20B0">
        <w:t>.</w:t>
      </w:r>
      <w:r w:rsidR="006774A4">
        <w:t xml:space="preserve"> </w:t>
      </w:r>
    </w:p>
    <w:p w:rsidR="004360D4" w:rsidRDefault="004360D4" w:rsidP="000457F7">
      <w:pPr>
        <w:ind w:firstLine="709"/>
        <w:jc w:val="both"/>
      </w:pPr>
    </w:p>
    <w:p w:rsidR="00A05784" w:rsidRPr="00B50ED0" w:rsidRDefault="00887CCF" w:rsidP="00A05784">
      <w:pPr>
        <w:ind w:firstLine="709"/>
        <w:jc w:val="both"/>
      </w:pPr>
      <w:r>
        <w:t>2</w:t>
      </w:r>
      <w:r w:rsidR="004360D4" w:rsidRPr="004360D4">
        <w:t>.</w:t>
      </w:r>
      <w:r w:rsidR="00A05784" w:rsidRPr="00B50ED0">
        <w:t>Направить указанный Закон Губернатору Приморского края для обнародования.</w:t>
      </w:r>
    </w:p>
    <w:p w:rsidR="004B5EB2" w:rsidRDefault="004B5EB2" w:rsidP="00A05784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A05784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</w:t>
      </w:r>
      <w:r w:rsidR="00FF2682">
        <w:t xml:space="preserve"> </w:t>
      </w:r>
      <w:r w:rsidR="00A05784">
        <w:t xml:space="preserve">     </w:t>
      </w:r>
      <w:r w:rsidR="003D20FD">
        <w:t xml:space="preserve"> 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A3A" w:rsidRDefault="00AD2A3A">
      <w:r>
        <w:separator/>
      </w:r>
    </w:p>
  </w:endnote>
  <w:endnote w:type="continuationSeparator" w:id="0">
    <w:p w:rsidR="00AD2A3A" w:rsidRDefault="00AD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A3A" w:rsidRDefault="00AD2A3A">
      <w:r>
        <w:separator/>
      </w:r>
    </w:p>
  </w:footnote>
  <w:footnote w:type="continuationSeparator" w:id="0">
    <w:p w:rsidR="00AD2A3A" w:rsidRDefault="00AD2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548B"/>
    <w:rsid w:val="00034C43"/>
    <w:rsid w:val="000457F7"/>
    <w:rsid w:val="00057575"/>
    <w:rsid w:val="000844A3"/>
    <w:rsid w:val="000917C8"/>
    <w:rsid w:val="000B3FB2"/>
    <w:rsid w:val="000D628E"/>
    <w:rsid w:val="000E5228"/>
    <w:rsid w:val="00123119"/>
    <w:rsid w:val="0012745B"/>
    <w:rsid w:val="00155F7F"/>
    <w:rsid w:val="00162F91"/>
    <w:rsid w:val="00195855"/>
    <w:rsid w:val="00201885"/>
    <w:rsid w:val="00203DD3"/>
    <w:rsid w:val="00215F98"/>
    <w:rsid w:val="0022479E"/>
    <w:rsid w:val="0023146D"/>
    <w:rsid w:val="00236FFC"/>
    <w:rsid w:val="00294280"/>
    <w:rsid w:val="002B6843"/>
    <w:rsid w:val="003325F4"/>
    <w:rsid w:val="003702E6"/>
    <w:rsid w:val="00392E21"/>
    <w:rsid w:val="00393523"/>
    <w:rsid w:val="003942D8"/>
    <w:rsid w:val="003D20FD"/>
    <w:rsid w:val="004336E7"/>
    <w:rsid w:val="004360D4"/>
    <w:rsid w:val="0045483D"/>
    <w:rsid w:val="00487F37"/>
    <w:rsid w:val="00491718"/>
    <w:rsid w:val="00494C49"/>
    <w:rsid w:val="004B5EB2"/>
    <w:rsid w:val="004B69FA"/>
    <w:rsid w:val="004D1A01"/>
    <w:rsid w:val="005A6019"/>
    <w:rsid w:val="005C06FF"/>
    <w:rsid w:val="005E6130"/>
    <w:rsid w:val="006375CD"/>
    <w:rsid w:val="0064712A"/>
    <w:rsid w:val="0065070E"/>
    <w:rsid w:val="00667D86"/>
    <w:rsid w:val="006774A4"/>
    <w:rsid w:val="00695A4A"/>
    <w:rsid w:val="006D45ED"/>
    <w:rsid w:val="006E650F"/>
    <w:rsid w:val="006F4497"/>
    <w:rsid w:val="00726997"/>
    <w:rsid w:val="00741BF2"/>
    <w:rsid w:val="007731E8"/>
    <w:rsid w:val="007B48E7"/>
    <w:rsid w:val="007B5289"/>
    <w:rsid w:val="00807347"/>
    <w:rsid w:val="00835A0E"/>
    <w:rsid w:val="008769D2"/>
    <w:rsid w:val="00880587"/>
    <w:rsid w:val="008818A7"/>
    <w:rsid w:val="00887CCF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C06BA"/>
    <w:rsid w:val="00A05784"/>
    <w:rsid w:val="00A13794"/>
    <w:rsid w:val="00A26C60"/>
    <w:rsid w:val="00A93332"/>
    <w:rsid w:val="00AC20B0"/>
    <w:rsid w:val="00AD2A3A"/>
    <w:rsid w:val="00AD57B1"/>
    <w:rsid w:val="00AE5EE6"/>
    <w:rsid w:val="00B438D2"/>
    <w:rsid w:val="00BA58C7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F01B2"/>
    <w:rsid w:val="00DF3C74"/>
    <w:rsid w:val="00E93A7F"/>
    <w:rsid w:val="00EE0ED4"/>
    <w:rsid w:val="00EF502B"/>
    <w:rsid w:val="00F257BB"/>
    <w:rsid w:val="00F75CDD"/>
    <w:rsid w:val="00F874C1"/>
    <w:rsid w:val="00FF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188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188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42</TotalTime>
  <Pages>1</Pages>
  <Words>71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10</cp:revision>
  <cp:lastPrinted>2016-02-16T06:23:00Z</cp:lastPrinted>
  <dcterms:created xsi:type="dcterms:W3CDTF">2016-10-31T05:59:00Z</dcterms:created>
  <dcterms:modified xsi:type="dcterms:W3CDTF">2017-02-16T06:42:00Z</dcterms:modified>
</cp:coreProperties>
</file>