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816511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100F0" w:rsidRDefault="00F100F0" w:rsidP="00F100F0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F100F0">
        <w:rPr>
          <w:b/>
        </w:rPr>
        <w:t xml:space="preserve">О ВНЕСЕНИИ ИЗМЕНЕНИЙ В СТАТЬЮ 8 ЗАКОНА </w:t>
      </w:r>
    </w:p>
    <w:p w:rsidR="00F100F0" w:rsidRPr="00F100F0" w:rsidRDefault="00F100F0" w:rsidP="00F100F0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F100F0">
        <w:rPr>
          <w:b/>
        </w:rPr>
        <w:t>ПРИМОРСКОГО КРАЯ "О СТАТУСЕ ДЕПУТАТА ЗАКОНОДАТЕЛЬНОГО СОБРАНИЯ ПРИМОРСКОГО КРАЯ"</w:t>
      </w:r>
    </w:p>
    <w:p w:rsidR="00F100F0" w:rsidRPr="00F100F0" w:rsidRDefault="00F100F0" w:rsidP="00F100F0"/>
    <w:p w:rsidR="00F100F0" w:rsidRPr="00F100F0" w:rsidRDefault="00F100F0" w:rsidP="00F100F0">
      <w:pPr>
        <w:ind w:firstLine="720"/>
        <w:jc w:val="both"/>
      </w:pPr>
      <w:proofErr w:type="gramStart"/>
      <w:r w:rsidRPr="00F100F0">
        <w:t>Принят</w:t>
      </w:r>
      <w:proofErr w:type="gramEnd"/>
      <w:r w:rsidRPr="00F100F0">
        <w:t xml:space="preserve"> Законодательным Собранием Приморского края 21 декабря 2016 года в первом чтении</w:t>
      </w:r>
    </w:p>
    <w:p w:rsidR="00F100F0" w:rsidRPr="00F100F0" w:rsidRDefault="00F100F0" w:rsidP="00F100F0"/>
    <w:p w:rsidR="00F100F0" w:rsidRPr="00F100F0" w:rsidRDefault="00F100F0" w:rsidP="00F100F0">
      <w:pPr>
        <w:ind w:firstLine="720"/>
        <w:rPr>
          <w:szCs w:val="28"/>
        </w:rPr>
      </w:pPr>
      <w:r w:rsidRPr="00F100F0">
        <w:rPr>
          <w:szCs w:val="28"/>
        </w:rPr>
        <w:t>СТАТЬ</w:t>
      </w:r>
      <w:smartTag w:uri="urn:schemas-microsoft-com:office:smarttags" w:element="PersonName">
        <w:r w:rsidRPr="00F100F0">
          <w:rPr>
            <w:szCs w:val="28"/>
          </w:rPr>
          <w:t>Я</w:t>
        </w:r>
      </w:smartTag>
      <w:r w:rsidRPr="00F100F0">
        <w:rPr>
          <w:szCs w:val="28"/>
        </w:rPr>
        <w:t xml:space="preserve"> 1.</w:t>
      </w:r>
    </w:p>
    <w:p w:rsidR="00F100F0" w:rsidRPr="00F100F0" w:rsidRDefault="00F100F0" w:rsidP="00F100F0">
      <w:pPr>
        <w:ind w:firstLine="720"/>
        <w:jc w:val="both"/>
        <w:rPr>
          <w:szCs w:val="28"/>
        </w:rPr>
      </w:pPr>
      <w:r w:rsidRPr="00F100F0">
        <w:rPr>
          <w:szCs w:val="28"/>
        </w:rPr>
        <w:t xml:space="preserve">Внести в статью 8 Закона Приморского края от 20 марта 1995 года </w:t>
      </w:r>
      <w:r w:rsidRPr="00F100F0">
        <w:rPr>
          <w:szCs w:val="28"/>
        </w:rPr>
        <w:br/>
        <w:t>№ 2-КЗ "О статусе депутата Законодательного Собрания Приморского края" 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45; 2014, № 75, стр. 31, № 86, стр. 14; 2015, № 112, стр. 35, № 120, стр. 121, № 141, стр. 61, № 145, стр. 52; 2016, № 151, стр. 57, № 4, стр. 4) изменения, изложив ее в следующей редакции:</w:t>
      </w:r>
    </w:p>
    <w:p w:rsidR="00F100F0" w:rsidRPr="00F100F0" w:rsidRDefault="00F100F0" w:rsidP="00F100F0">
      <w:pPr>
        <w:ind w:left="2268" w:hanging="1559"/>
        <w:rPr>
          <w:szCs w:val="28"/>
        </w:rPr>
      </w:pPr>
      <w:r w:rsidRPr="00F100F0">
        <w:rPr>
          <w:szCs w:val="28"/>
        </w:rPr>
        <w:t>"СТАТЬЯ 8. ДЕПУТАТСКАЯ ЭТИКА</w:t>
      </w:r>
    </w:p>
    <w:p w:rsidR="00F100F0" w:rsidRPr="00F100F0" w:rsidRDefault="00F100F0" w:rsidP="00F100F0">
      <w:pPr>
        <w:ind w:left="2268" w:hanging="1559"/>
        <w:rPr>
          <w:szCs w:val="28"/>
        </w:rPr>
      </w:pP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1.Депутат Законодательного Собрания обязан соблюдать Правила депутатской этики, утверждаемые Законодательным Собранием.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 xml:space="preserve">2.При нарушении депутатом Законодательного Собрания порядка на заседании Законодательного Собрания к нему могут применяться следующие меры ответственности: 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1)призыв к порядку;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2)призыв к порядку с занесением в протокол заседания Законодательного Собрания;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3)порицание;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4)лишение права выступления в ходе текущего и очередного заседания Законодательного Собрания.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3.Депутат Законодательного Собрания призывается к порядку, если он: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1)выступает без разрешения председательствующего на заседании Законодательного Собрания;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3)перемещается по залу заседаний без разрешения председательствующего на заседании Законодательного Собрания.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 xml:space="preserve">4.Призывается к порядку с занесением в протокол заседания Законодательного Собрания депутат Законодательного Собрания, который на </w:t>
      </w:r>
      <w:r w:rsidRPr="00F100F0">
        <w:rPr>
          <w:szCs w:val="28"/>
        </w:rPr>
        <w:lastRenderedPageBreak/>
        <w:t>том же заседании уже был однажды призван к порядку и вновь нарушил порядок.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5.Призвать к порядку вправе только председательствующий на заседании Законодательного Собрания, а также регламентная группа.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6.Порицание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7.Депутат Законодательного Собрания лишается права выступления в ходе текущего и очередного заседания Законодательного Собрания, если он: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1)организовал беспорядок, препятствовал свободе обсуждения и голосования на заседании Законодательного Собрания;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3)выступал неоднократно без разрешения председательствующего на заседании Законодательного Собрания;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4)нарушал неоднократно порядок выступления на заседании Законодательного Собрания.</w:t>
      </w:r>
    </w:p>
    <w:p w:rsidR="00F100F0" w:rsidRPr="00F100F0" w:rsidRDefault="00F100F0" w:rsidP="00F100F0">
      <w:pPr>
        <w:ind w:firstLine="709"/>
        <w:jc w:val="both"/>
        <w:rPr>
          <w:szCs w:val="28"/>
        </w:rPr>
      </w:pPr>
      <w:r w:rsidRPr="00F100F0">
        <w:rPr>
          <w:szCs w:val="28"/>
        </w:rPr>
        <w:t>8.Решения о порицании и лишении права выступления в ходе текущего и очередного заседания Законодательного Собрания принимаются большинством голосов от числа депутатов, присутствующих на заседании Законодательного Собрания</w:t>
      </w:r>
      <w:proofErr w:type="gramStart"/>
      <w:r w:rsidRPr="00F100F0">
        <w:rPr>
          <w:szCs w:val="28"/>
        </w:rPr>
        <w:t>.".</w:t>
      </w:r>
      <w:proofErr w:type="gramEnd"/>
    </w:p>
    <w:p w:rsidR="00F100F0" w:rsidRPr="00F100F0" w:rsidRDefault="00F100F0" w:rsidP="00F100F0">
      <w:pPr>
        <w:ind w:firstLine="709"/>
        <w:jc w:val="both"/>
        <w:rPr>
          <w:szCs w:val="28"/>
        </w:rPr>
      </w:pPr>
    </w:p>
    <w:p w:rsidR="00F100F0" w:rsidRPr="00F100F0" w:rsidRDefault="00F100F0" w:rsidP="00F100F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0F0">
        <w:rPr>
          <w:szCs w:val="28"/>
        </w:rPr>
        <w:t>СТАТЬЯ 2.</w:t>
      </w:r>
    </w:p>
    <w:p w:rsidR="00F100F0" w:rsidRPr="00F100F0" w:rsidRDefault="00F100F0" w:rsidP="00F100F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0F0">
        <w:rPr>
          <w:szCs w:val="28"/>
        </w:rPr>
        <w:t>Настоящий Закон вступает в силу со дня его официального опубликования.</w:t>
      </w:r>
    </w:p>
    <w:p w:rsidR="00F100F0" w:rsidRPr="00F100F0" w:rsidRDefault="00F100F0" w:rsidP="00F100F0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0F0" w:rsidRPr="00F100F0" w:rsidRDefault="00F100F0" w:rsidP="00F100F0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0F0" w:rsidRPr="00F100F0" w:rsidRDefault="00F100F0" w:rsidP="00F100F0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0F0" w:rsidRPr="00F100F0" w:rsidRDefault="00F100F0" w:rsidP="00F100F0">
      <w:pPr>
        <w:jc w:val="both"/>
        <w:rPr>
          <w:szCs w:val="28"/>
        </w:rPr>
      </w:pPr>
      <w:r w:rsidRPr="00F100F0">
        <w:rPr>
          <w:szCs w:val="28"/>
        </w:rPr>
        <w:t>Губернатор края                                                                      В.В. Миклушевский</w:t>
      </w:r>
    </w:p>
    <w:p w:rsidR="00F100F0" w:rsidRPr="00F100F0" w:rsidRDefault="00F100F0" w:rsidP="00F100F0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</w:p>
    <w:p w:rsidR="00F100F0" w:rsidRPr="00F100F0" w:rsidRDefault="00F100F0" w:rsidP="00F100F0">
      <w:pPr>
        <w:ind w:firstLine="720"/>
        <w:jc w:val="both"/>
      </w:pPr>
    </w:p>
    <w:p w:rsidR="00BE0544" w:rsidRDefault="00BE0544"/>
    <w:sectPr w:rsidR="00BE0544" w:rsidSect="00F100F0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AB4" w:rsidRDefault="005E2AB4">
      <w:r>
        <w:separator/>
      </w:r>
    </w:p>
  </w:endnote>
  <w:endnote w:type="continuationSeparator" w:id="0">
    <w:p w:rsidR="005E2AB4" w:rsidRDefault="005E2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AB4" w:rsidRDefault="005E2AB4">
      <w:r>
        <w:separator/>
      </w:r>
    </w:p>
  </w:footnote>
  <w:footnote w:type="continuationSeparator" w:id="0">
    <w:p w:rsidR="005E2AB4" w:rsidRDefault="005E2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00F0" w:rsidRDefault="00F100F0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C3D9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0F0"/>
    <w:rsid w:val="0003291F"/>
    <w:rsid w:val="000546AA"/>
    <w:rsid w:val="001C3D9B"/>
    <w:rsid w:val="00380EE1"/>
    <w:rsid w:val="003B26E7"/>
    <w:rsid w:val="0047435B"/>
    <w:rsid w:val="005A2827"/>
    <w:rsid w:val="005E2AB4"/>
    <w:rsid w:val="00AB70F9"/>
    <w:rsid w:val="00AC31EC"/>
    <w:rsid w:val="00B14397"/>
    <w:rsid w:val="00BE0544"/>
    <w:rsid w:val="00E34273"/>
    <w:rsid w:val="00E60B2A"/>
    <w:rsid w:val="00F100F0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100F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100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Аввакумова Галина Федоровна</cp:lastModifiedBy>
  <cp:revision>2</cp:revision>
  <cp:lastPrinted>2016-12-21T07:38:00Z</cp:lastPrinted>
  <dcterms:created xsi:type="dcterms:W3CDTF">2017-02-09T07:06:00Z</dcterms:created>
  <dcterms:modified xsi:type="dcterms:W3CDTF">2017-02-09T07:06:00Z</dcterms:modified>
</cp:coreProperties>
</file>