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2C15AB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F6FEE" w:rsidRPr="001B0F9A" w:rsidRDefault="001F6FEE" w:rsidP="001F6FEE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 w:rsidRPr="001B0F9A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1B0F9A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депутатом</w:t>
                                  </w:r>
                                </w:p>
                                <w:p w:rsidR="001F6FEE" w:rsidRPr="001B0F9A" w:rsidRDefault="001F6FEE" w:rsidP="001F6FEE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 w:rsidRPr="001B0F9A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1F6FEE" w:rsidRDefault="001F6FEE" w:rsidP="001F6FEE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Самсоновым А.А.</w:t>
                                  </w:r>
                                </w:p>
                                <w:p w:rsidR="00086ABC" w:rsidRDefault="00086ABC" w:rsidP="0005446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1F6FEE" w:rsidRPr="001B0F9A" w:rsidRDefault="001F6FEE" w:rsidP="001F6FEE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 w:rsidRPr="001B0F9A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1B0F9A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депутатом</w:t>
                            </w:r>
                          </w:p>
                          <w:p w:rsidR="001F6FEE" w:rsidRPr="001B0F9A" w:rsidRDefault="001F6FEE" w:rsidP="001F6FEE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 w:rsidRPr="001B0F9A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1F6FEE" w:rsidRDefault="001F6FEE" w:rsidP="001F6FEE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Самсоновым А.А.</w:t>
                            </w:r>
                          </w:p>
                          <w:p w:rsidR="00086ABC" w:rsidRDefault="00086ABC" w:rsidP="0005446A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F6FEE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4B5EB2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Законода</w:t>
            </w:r>
            <w:r w:rsidRPr="00E56FE4">
              <w:rPr>
                <w:szCs w:val="28"/>
              </w:rPr>
              <w:softHyphen/>
              <w:t>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1F70" w:rsidRPr="00E56FE4" w:rsidRDefault="00A31F70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</w:t>
      </w:r>
      <w:proofErr w:type="gramEnd"/>
      <w:r w:rsidRPr="00E56FE4">
        <w:rPr>
          <w:szCs w:val="28"/>
        </w:rPr>
        <w:t xml:space="preserve"> стр. 35; </w:t>
      </w:r>
      <w:proofErr w:type="gramStart"/>
      <w:r w:rsidRPr="00E56FE4">
        <w:rPr>
          <w:szCs w:val="28"/>
        </w:rPr>
        <w:t>2013, № 37, стр. 18, № 45, стр. 61, № 49, стр. 61, № 56, стр.</w:t>
      </w:r>
      <w:r w:rsidR="004F283C"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</w:t>
      </w:r>
      <w:r w:rsidR="0090780A">
        <w:rPr>
          <w:szCs w:val="28"/>
        </w:rPr>
        <w:t xml:space="preserve">, </w:t>
      </w:r>
      <w:r w:rsidR="0090780A" w:rsidRPr="00135CE6">
        <w:rPr>
          <w:szCs w:val="28"/>
        </w:rPr>
        <w:t xml:space="preserve">№ </w:t>
      </w:r>
      <w:r w:rsidR="00135CE6" w:rsidRPr="00135CE6">
        <w:rPr>
          <w:szCs w:val="28"/>
        </w:rPr>
        <w:t>84</w:t>
      </w:r>
      <w:r w:rsidR="0090780A" w:rsidRPr="00135CE6">
        <w:rPr>
          <w:szCs w:val="28"/>
        </w:rPr>
        <w:t>, стр.</w:t>
      </w:r>
      <w:r w:rsidR="0090780A">
        <w:rPr>
          <w:szCs w:val="28"/>
        </w:rPr>
        <w:t xml:space="preserve"> </w:t>
      </w:r>
      <w:r w:rsidR="00135CE6">
        <w:rPr>
          <w:szCs w:val="28"/>
        </w:rPr>
        <w:t>28</w:t>
      </w:r>
      <w:r w:rsidR="007620B4">
        <w:rPr>
          <w:szCs w:val="28"/>
        </w:rPr>
        <w:t xml:space="preserve">, № </w:t>
      </w:r>
      <w:r w:rsidR="0003455C">
        <w:rPr>
          <w:szCs w:val="28"/>
        </w:rPr>
        <w:t xml:space="preserve">87, стр. 70; 2015, № </w:t>
      </w:r>
      <w:r w:rsidR="008E6EDC">
        <w:rPr>
          <w:szCs w:val="28"/>
        </w:rPr>
        <w:t>133</w:t>
      </w:r>
      <w:r w:rsidR="0003455C">
        <w:rPr>
          <w:szCs w:val="28"/>
        </w:rPr>
        <w:t xml:space="preserve">, </w:t>
      </w:r>
      <w:r w:rsidR="008E6EDC">
        <w:rPr>
          <w:szCs w:val="28"/>
        </w:rPr>
        <w:t xml:space="preserve">           </w:t>
      </w:r>
      <w:r w:rsidR="0003455C">
        <w:rPr>
          <w:szCs w:val="28"/>
        </w:rPr>
        <w:t>стр.</w:t>
      </w:r>
      <w:r w:rsidR="008E6EDC">
        <w:rPr>
          <w:szCs w:val="28"/>
        </w:rPr>
        <w:t xml:space="preserve"> 108</w:t>
      </w:r>
      <w:r w:rsidR="00905324">
        <w:rPr>
          <w:szCs w:val="28"/>
        </w:rPr>
        <w:t>, № 136, стр. 49</w:t>
      </w:r>
      <w:r w:rsidR="006B3D99">
        <w:rPr>
          <w:szCs w:val="28"/>
        </w:rPr>
        <w:t>; 2016</w:t>
      </w:r>
      <w:r w:rsidR="0050351D">
        <w:rPr>
          <w:szCs w:val="28"/>
        </w:rPr>
        <w:t>, № 10, стр. 91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 w:rsidR="00F972BA">
        <w:rPr>
          <w:szCs w:val="28"/>
        </w:rPr>
        <w:t>и</w:t>
      </w:r>
      <w:r w:rsidRPr="00E56FE4">
        <w:rPr>
          <w:szCs w:val="28"/>
        </w:rPr>
        <w:t>е изменени</w:t>
      </w:r>
      <w:r w:rsidR="00F972BA">
        <w:rPr>
          <w:szCs w:val="28"/>
        </w:rPr>
        <w:t>я</w:t>
      </w:r>
      <w:r w:rsidRPr="00E56FE4">
        <w:rPr>
          <w:szCs w:val="28"/>
        </w:rPr>
        <w:t>:</w:t>
      </w:r>
      <w:proofErr w:type="gramEnd"/>
    </w:p>
    <w:p w:rsidR="0005446A" w:rsidRDefault="00402558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 статье 64:</w:t>
      </w:r>
    </w:p>
    <w:p w:rsidR="00402558" w:rsidRDefault="00402558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часть 1 изложить в следующей редакции:</w:t>
      </w:r>
    </w:p>
    <w:p w:rsidR="00402558" w:rsidRDefault="00402558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"1.</w:t>
      </w:r>
      <w:r w:rsidRPr="00402558">
        <w:rPr>
          <w:szCs w:val="28"/>
        </w:rPr>
        <w:t>Постоянное депутатское объединение, численность которого превышает 10 процентов от установленного числа депутатов Законодательного Собрания, имеет право на обеспечение своей деятельности аппаратом депутатского объединения, являющимся самостоятельным структурным подразделением аппарата Законодательного Собрания</w:t>
      </w:r>
      <w:proofErr w:type="gramStart"/>
      <w:r>
        <w:rPr>
          <w:szCs w:val="28"/>
        </w:rPr>
        <w:t>.";</w:t>
      </w:r>
      <w:proofErr w:type="gramEnd"/>
    </w:p>
    <w:p w:rsidR="00402558" w:rsidRDefault="00402558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часть 4 изложить в следующей редакции:</w:t>
      </w:r>
    </w:p>
    <w:p w:rsidR="00402558" w:rsidRDefault="00402558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"4.</w:t>
      </w:r>
      <w:r w:rsidRPr="00402558">
        <w:rPr>
          <w:szCs w:val="28"/>
        </w:rPr>
        <w:t>Численность работников аппарата постоянного депутатского объединения устанавливается в соответствии с числом депутатов Законодательного Собрания, входящих в постоянное депутатское объединение, не может превышать одной пятой от общего числа членов этого депутатского объединения и не должна быть более пяти человек</w:t>
      </w:r>
      <w:proofErr w:type="gramStart"/>
      <w:r w:rsidRPr="00402558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402558" w:rsidRDefault="00402558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02558" w:rsidRPr="009A7BBB" w:rsidRDefault="00402558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0" w:name="_GoBack"/>
      <w:bookmarkEnd w:id="0"/>
    </w:p>
    <w:p w:rsidR="00A31F70" w:rsidRDefault="00A31F70" w:rsidP="00A31F70">
      <w:pPr>
        <w:ind w:firstLine="709"/>
        <w:jc w:val="both"/>
      </w:pPr>
      <w:r w:rsidRPr="00E56FE4">
        <w:rPr>
          <w:szCs w:val="28"/>
        </w:rPr>
        <w:lastRenderedPageBreak/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931FD6" w:rsidRDefault="004B5EB2" w:rsidP="0005446A">
      <w:pPr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05446A">
        <w:t xml:space="preserve">      </w:t>
      </w:r>
      <w:r>
        <w:t xml:space="preserve">   </w:t>
      </w:r>
      <w:r w:rsidR="0005446A">
        <w:t>А.И. Ролик</w:t>
      </w:r>
    </w:p>
    <w:sectPr w:rsidR="00931FD6" w:rsidSect="00A31F7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1CE" w:rsidRDefault="003701CE">
      <w:r>
        <w:separator/>
      </w:r>
    </w:p>
  </w:endnote>
  <w:endnote w:type="continuationSeparator" w:id="0">
    <w:p w:rsidR="003701CE" w:rsidRDefault="00370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1CE" w:rsidRDefault="003701CE">
      <w:r>
        <w:separator/>
      </w:r>
    </w:p>
  </w:footnote>
  <w:footnote w:type="continuationSeparator" w:id="0">
    <w:p w:rsidR="003701CE" w:rsidRDefault="00370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25388"/>
      <w:docPartObj>
        <w:docPartGallery w:val="Page Numbers (Top of Page)"/>
        <w:docPartUnique/>
      </w:docPartObj>
    </w:sdtPr>
    <w:sdtEndPr/>
    <w:sdtContent>
      <w:p w:rsidR="00086ABC" w:rsidRDefault="004A7E70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255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86ABC" w:rsidRDefault="00086A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2DE2"/>
    <w:rsid w:val="0002137A"/>
    <w:rsid w:val="0003455C"/>
    <w:rsid w:val="0005446A"/>
    <w:rsid w:val="00057575"/>
    <w:rsid w:val="00057F6F"/>
    <w:rsid w:val="00086ABC"/>
    <w:rsid w:val="00092667"/>
    <w:rsid w:val="000B3FB2"/>
    <w:rsid w:val="000D628E"/>
    <w:rsid w:val="000E5228"/>
    <w:rsid w:val="000F4C84"/>
    <w:rsid w:val="00123119"/>
    <w:rsid w:val="00135CE6"/>
    <w:rsid w:val="00155F7F"/>
    <w:rsid w:val="00191FF5"/>
    <w:rsid w:val="00197A35"/>
    <w:rsid w:val="001D0795"/>
    <w:rsid w:val="001F6FEE"/>
    <w:rsid w:val="00201342"/>
    <w:rsid w:val="0022479E"/>
    <w:rsid w:val="00227DD5"/>
    <w:rsid w:val="00267FB4"/>
    <w:rsid w:val="002B7E90"/>
    <w:rsid w:val="002C15AB"/>
    <w:rsid w:val="002F2544"/>
    <w:rsid w:val="003325F4"/>
    <w:rsid w:val="0036154F"/>
    <w:rsid w:val="003701CE"/>
    <w:rsid w:val="0038356B"/>
    <w:rsid w:val="003926AB"/>
    <w:rsid w:val="00392E21"/>
    <w:rsid w:val="00393523"/>
    <w:rsid w:val="00396200"/>
    <w:rsid w:val="003A62ED"/>
    <w:rsid w:val="003D2B64"/>
    <w:rsid w:val="00402558"/>
    <w:rsid w:val="00433A1D"/>
    <w:rsid w:val="00442C4B"/>
    <w:rsid w:val="00445F6A"/>
    <w:rsid w:val="004510BA"/>
    <w:rsid w:val="0045445B"/>
    <w:rsid w:val="004A7E70"/>
    <w:rsid w:val="004B1854"/>
    <w:rsid w:val="004B3361"/>
    <w:rsid w:val="004B5EB2"/>
    <w:rsid w:val="004B69FA"/>
    <w:rsid w:val="004D1A01"/>
    <w:rsid w:val="004D1DC2"/>
    <w:rsid w:val="004E1B65"/>
    <w:rsid w:val="004F283C"/>
    <w:rsid w:val="0050351D"/>
    <w:rsid w:val="00553EBC"/>
    <w:rsid w:val="005625A4"/>
    <w:rsid w:val="00596D76"/>
    <w:rsid w:val="005A6019"/>
    <w:rsid w:val="005E6130"/>
    <w:rsid w:val="00620A87"/>
    <w:rsid w:val="006312D9"/>
    <w:rsid w:val="006404A0"/>
    <w:rsid w:val="00693D97"/>
    <w:rsid w:val="00695A4A"/>
    <w:rsid w:val="006B3D99"/>
    <w:rsid w:val="006B5F7E"/>
    <w:rsid w:val="006D45ED"/>
    <w:rsid w:val="006E650F"/>
    <w:rsid w:val="007029D4"/>
    <w:rsid w:val="00705384"/>
    <w:rsid w:val="007119D0"/>
    <w:rsid w:val="007235B6"/>
    <w:rsid w:val="00724941"/>
    <w:rsid w:val="00726997"/>
    <w:rsid w:val="007620B4"/>
    <w:rsid w:val="00774574"/>
    <w:rsid w:val="00781E2D"/>
    <w:rsid w:val="007B48E7"/>
    <w:rsid w:val="007B5289"/>
    <w:rsid w:val="0082240C"/>
    <w:rsid w:val="00835A0E"/>
    <w:rsid w:val="00853144"/>
    <w:rsid w:val="00857157"/>
    <w:rsid w:val="008818A7"/>
    <w:rsid w:val="0089742D"/>
    <w:rsid w:val="008C681B"/>
    <w:rsid w:val="008D1420"/>
    <w:rsid w:val="008E6EDC"/>
    <w:rsid w:val="00905324"/>
    <w:rsid w:val="0090780A"/>
    <w:rsid w:val="00922AED"/>
    <w:rsid w:val="00924541"/>
    <w:rsid w:val="00924B45"/>
    <w:rsid w:val="0092767D"/>
    <w:rsid w:val="00931FD6"/>
    <w:rsid w:val="009372FF"/>
    <w:rsid w:val="0094344A"/>
    <w:rsid w:val="00971B24"/>
    <w:rsid w:val="009957B6"/>
    <w:rsid w:val="009959AC"/>
    <w:rsid w:val="009A44AE"/>
    <w:rsid w:val="009A7BBB"/>
    <w:rsid w:val="009C06BA"/>
    <w:rsid w:val="009C57EA"/>
    <w:rsid w:val="009D0536"/>
    <w:rsid w:val="00A04072"/>
    <w:rsid w:val="00A10B0B"/>
    <w:rsid w:val="00A13794"/>
    <w:rsid w:val="00A26C60"/>
    <w:rsid w:val="00A31F70"/>
    <w:rsid w:val="00A6060F"/>
    <w:rsid w:val="00A657AB"/>
    <w:rsid w:val="00A80194"/>
    <w:rsid w:val="00A93332"/>
    <w:rsid w:val="00AC74F6"/>
    <w:rsid w:val="00AE5EE6"/>
    <w:rsid w:val="00B12061"/>
    <w:rsid w:val="00B45A7B"/>
    <w:rsid w:val="00BA0694"/>
    <w:rsid w:val="00BA58C7"/>
    <w:rsid w:val="00C01C95"/>
    <w:rsid w:val="00C20E8F"/>
    <w:rsid w:val="00C5726E"/>
    <w:rsid w:val="00C80AC0"/>
    <w:rsid w:val="00CA562F"/>
    <w:rsid w:val="00CA7E54"/>
    <w:rsid w:val="00CE00DD"/>
    <w:rsid w:val="00CE19DF"/>
    <w:rsid w:val="00CE4AD5"/>
    <w:rsid w:val="00D02716"/>
    <w:rsid w:val="00D62193"/>
    <w:rsid w:val="00D77255"/>
    <w:rsid w:val="00D83E09"/>
    <w:rsid w:val="00DF01B2"/>
    <w:rsid w:val="00E10CF6"/>
    <w:rsid w:val="00E15140"/>
    <w:rsid w:val="00E25AFE"/>
    <w:rsid w:val="00E37C39"/>
    <w:rsid w:val="00E4014E"/>
    <w:rsid w:val="00E8037F"/>
    <w:rsid w:val="00E83612"/>
    <w:rsid w:val="00E93A7F"/>
    <w:rsid w:val="00ED01CF"/>
    <w:rsid w:val="00ED66A9"/>
    <w:rsid w:val="00EE0344"/>
    <w:rsid w:val="00EF502B"/>
    <w:rsid w:val="00F66BF6"/>
    <w:rsid w:val="00F75CDD"/>
    <w:rsid w:val="00F972BA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6FEE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6FEE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F751E-BC86-40E4-9E4D-56FD9B0A7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10</TotalTime>
  <Pages>2</Pages>
  <Words>243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7</cp:revision>
  <cp:lastPrinted>2016-12-06T00:33:00Z</cp:lastPrinted>
  <dcterms:created xsi:type="dcterms:W3CDTF">2017-01-31T04:46:00Z</dcterms:created>
  <dcterms:modified xsi:type="dcterms:W3CDTF">2017-01-31T04:55:00Z</dcterms:modified>
</cp:coreProperties>
</file>