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DB2D9B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8F08F2" w:rsidRPr="008F08F2" w:rsidRDefault="008F08F2" w:rsidP="008F08F2">
                        <w:pPr>
                          <w:rPr>
                            <w:sz w:val="20"/>
                          </w:rPr>
                        </w:pPr>
                        <w:r w:rsidRPr="008F08F2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8F08F2" w:rsidRPr="008F08F2" w:rsidRDefault="008F08F2" w:rsidP="008F08F2">
                        <w:pPr>
                          <w:rPr>
                            <w:sz w:val="20"/>
                          </w:rPr>
                        </w:pPr>
                        <w:r w:rsidRPr="008F08F2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1548B" w:rsidRDefault="008F08F2" w:rsidP="008F08F2">
                        <w:pPr>
                          <w:rPr>
                            <w:sz w:val="20"/>
                          </w:rPr>
                        </w:pPr>
                        <w:r w:rsidRPr="008F08F2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F08F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DB2D9B">
            <w:pPr>
              <w:ind w:left="-108"/>
              <w:jc w:val="both"/>
            </w:pPr>
            <w:r>
              <w:t>О</w:t>
            </w:r>
            <w:r w:rsidR="003702E6">
              <w:t xml:space="preserve"> </w:t>
            </w:r>
            <w:r w:rsidR="00196C6B">
              <w:t>З</w:t>
            </w:r>
            <w:r>
              <w:t>акон</w:t>
            </w:r>
            <w:r w:rsidR="00196C6B">
              <w:t>е</w:t>
            </w:r>
            <w:r>
              <w:t xml:space="preserve"> Приморского края </w:t>
            </w:r>
            <w:r w:rsidR="00196C6B">
              <w:br/>
            </w:r>
            <w:r>
              <w:t>"О внесении изменени</w:t>
            </w:r>
            <w:r w:rsidR="007731E8">
              <w:t>й</w:t>
            </w:r>
            <w:r>
              <w:t xml:space="preserve"> в</w:t>
            </w:r>
            <w:r w:rsidR="00657CE4">
              <w:t xml:space="preserve"> </w:t>
            </w:r>
            <w:r w:rsidR="00DB2D9B">
              <w:br/>
            </w:r>
            <w:r w:rsidR="00657CE4">
              <w:t xml:space="preserve">статью </w:t>
            </w:r>
            <w:r w:rsidR="00086591">
              <w:t>20</w:t>
            </w:r>
            <w:r>
              <w:t xml:space="preserve"> Закон</w:t>
            </w:r>
            <w:r w:rsidR="00657CE4">
              <w:t>а</w:t>
            </w:r>
            <w:r w:rsidR="00D97F16">
              <w:t xml:space="preserve"> </w:t>
            </w:r>
            <w:r>
              <w:t xml:space="preserve">Приморского края </w:t>
            </w:r>
            <w:bookmarkStart w:id="0" w:name="_GoBack"/>
            <w:bookmarkEnd w:id="0"/>
            <w:r>
              <w:t>"О Законодательно</w:t>
            </w:r>
            <w:r w:rsidR="00086591">
              <w:t>м</w:t>
            </w:r>
            <w:r>
              <w:t xml:space="preserve"> Собрани</w:t>
            </w:r>
            <w:r w:rsidR="00086591">
              <w:t>и</w:t>
            </w:r>
            <w:r>
              <w:t xml:space="preserve">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196C6B" w:rsidRPr="00196C6B" w:rsidRDefault="00196C6B" w:rsidP="00196C6B">
      <w:pPr>
        <w:ind w:firstLine="709"/>
        <w:jc w:val="both"/>
      </w:pPr>
      <w:r w:rsidRPr="00196C6B">
        <w:t xml:space="preserve">1.Принять Закон Приморского края "О внесении изменений в статью </w:t>
      </w:r>
      <w:r w:rsidR="002C1FDF">
        <w:t>20</w:t>
      </w:r>
      <w:r w:rsidRPr="00196C6B">
        <w:t xml:space="preserve"> Закона Приморского края "О Законодательно</w:t>
      </w:r>
      <w:r w:rsidR="002C1FDF">
        <w:t>м</w:t>
      </w:r>
      <w:r w:rsidRPr="00196C6B">
        <w:t xml:space="preserve"> Собрани</w:t>
      </w:r>
      <w:r w:rsidR="002C1FDF">
        <w:t>и</w:t>
      </w:r>
      <w:r w:rsidRPr="00196C6B">
        <w:t xml:space="preserve"> Приморского края".</w:t>
      </w:r>
    </w:p>
    <w:p w:rsidR="00196C6B" w:rsidRPr="00196C6B" w:rsidRDefault="00196C6B" w:rsidP="00196C6B">
      <w:pPr>
        <w:ind w:firstLine="709"/>
        <w:jc w:val="both"/>
      </w:pPr>
    </w:p>
    <w:p w:rsidR="00196C6B" w:rsidRPr="00196C6B" w:rsidRDefault="00196C6B" w:rsidP="00196C6B">
      <w:pPr>
        <w:ind w:firstLine="709"/>
        <w:jc w:val="both"/>
      </w:pPr>
      <w:r w:rsidRPr="00196C6B">
        <w:t>2.Направить указанный Закон Губернатору Приморского края для обнародования.</w:t>
      </w:r>
    </w:p>
    <w:p w:rsidR="00196C6B" w:rsidRPr="00196C6B" w:rsidRDefault="00196C6B" w:rsidP="00196C6B">
      <w:pPr>
        <w:jc w:val="both"/>
      </w:pPr>
    </w:p>
    <w:p w:rsidR="00196C6B" w:rsidRPr="00196C6B" w:rsidRDefault="00196C6B" w:rsidP="00196C6B">
      <w:pPr>
        <w:ind w:firstLine="709"/>
        <w:jc w:val="both"/>
      </w:pPr>
      <w:r w:rsidRPr="00196C6B"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540B6F"/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</w:t>
      </w:r>
      <w:r w:rsidR="00540B6F">
        <w:t xml:space="preserve"> </w:t>
      </w:r>
      <w:r w:rsidR="003D20FD">
        <w:t xml:space="preserve">  </w:t>
      </w:r>
      <w:r w:rsidR="00A14AE9">
        <w:t xml:space="preserve">     </w:t>
      </w:r>
      <w:r w:rsidR="003D20FD">
        <w:t xml:space="preserve">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0C0" w:rsidRDefault="003B20C0">
      <w:r>
        <w:separator/>
      </w:r>
    </w:p>
  </w:endnote>
  <w:endnote w:type="continuationSeparator" w:id="0">
    <w:p w:rsidR="003B20C0" w:rsidRDefault="003B2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0C0" w:rsidRDefault="003B20C0">
      <w:r>
        <w:separator/>
      </w:r>
    </w:p>
  </w:footnote>
  <w:footnote w:type="continuationSeparator" w:id="0">
    <w:p w:rsidR="003B20C0" w:rsidRDefault="003B20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86591"/>
    <w:rsid w:val="000917C8"/>
    <w:rsid w:val="000969FB"/>
    <w:rsid w:val="000B3FB2"/>
    <w:rsid w:val="000D628E"/>
    <w:rsid w:val="000E5228"/>
    <w:rsid w:val="00123119"/>
    <w:rsid w:val="0012745B"/>
    <w:rsid w:val="00155F7F"/>
    <w:rsid w:val="00162F91"/>
    <w:rsid w:val="00196C6B"/>
    <w:rsid w:val="00203DD3"/>
    <w:rsid w:val="0022479E"/>
    <w:rsid w:val="0023146D"/>
    <w:rsid w:val="00232812"/>
    <w:rsid w:val="00294280"/>
    <w:rsid w:val="002B6843"/>
    <w:rsid w:val="002C1FDF"/>
    <w:rsid w:val="003325F4"/>
    <w:rsid w:val="003702E6"/>
    <w:rsid w:val="0037697C"/>
    <w:rsid w:val="00392E21"/>
    <w:rsid w:val="00393523"/>
    <w:rsid w:val="003942D8"/>
    <w:rsid w:val="003B20C0"/>
    <w:rsid w:val="003D20FD"/>
    <w:rsid w:val="00413A6D"/>
    <w:rsid w:val="004336E7"/>
    <w:rsid w:val="0045483D"/>
    <w:rsid w:val="00491718"/>
    <w:rsid w:val="004B5EB2"/>
    <w:rsid w:val="004B69FA"/>
    <w:rsid w:val="004D1A01"/>
    <w:rsid w:val="00540B6F"/>
    <w:rsid w:val="005A6019"/>
    <w:rsid w:val="005E6130"/>
    <w:rsid w:val="006375CD"/>
    <w:rsid w:val="00645A98"/>
    <w:rsid w:val="0064712A"/>
    <w:rsid w:val="0065070E"/>
    <w:rsid w:val="00657CE4"/>
    <w:rsid w:val="00667D86"/>
    <w:rsid w:val="006774A4"/>
    <w:rsid w:val="00695A4A"/>
    <w:rsid w:val="006B29BC"/>
    <w:rsid w:val="006D45ED"/>
    <w:rsid w:val="006E650F"/>
    <w:rsid w:val="006F4497"/>
    <w:rsid w:val="00726997"/>
    <w:rsid w:val="007731E8"/>
    <w:rsid w:val="007B48E7"/>
    <w:rsid w:val="007B5289"/>
    <w:rsid w:val="00807347"/>
    <w:rsid w:val="00835A0E"/>
    <w:rsid w:val="008769D2"/>
    <w:rsid w:val="00880587"/>
    <w:rsid w:val="008818A7"/>
    <w:rsid w:val="008F08F2"/>
    <w:rsid w:val="00922AED"/>
    <w:rsid w:val="00924B45"/>
    <w:rsid w:val="00931FD6"/>
    <w:rsid w:val="00933CD0"/>
    <w:rsid w:val="009372FF"/>
    <w:rsid w:val="0094344A"/>
    <w:rsid w:val="00944ABF"/>
    <w:rsid w:val="00971180"/>
    <w:rsid w:val="009959AC"/>
    <w:rsid w:val="009C06BA"/>
    <w:rsid w:val="00A13794"/>
    <w:rsid w:val="00A14AE9"/>
    <w:rsid w:val="00A26C60"/>
    <w:rsid w:val="00A93332"/>
    <w:rsid w:val="00AD2A3A"/>
    <w:rsid w:val="00AD57B1"/>
    <w:rsid w:val="00AE5EE6"/>
    <w:rsid w:val="00AF344B"/>
    <w:rsid w:val="00B438D2"/>
    <w:rsid w:val="00BA58C7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5650E"/>
    <w:rsid w:val="00D97F16"/>
    <w:rsid w:val="00DB2D9B"/>
    <w:rsid w:val="00DF01B2"/>
    <w:rsid w:val="00DF3C74"/>
    <w:rsid w:val="00E93A7F"/>
    <w:rsid w:val="00EE0ED4"/>
    <w:rsid w:val="00EF502B"/>
    <w:rsid w:val="00F257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56</TotalTime>
  <Pages>1</Pages>
  <Words>71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46</cp:revision>
  <cp:lastPrinted>2016-02-16T06:23:00Z</cp:lastPrinted>
  <dcterms:created xsi:type="dcterms:W3CDTF">2014-10-13T22:19:00Z</dcterms:created>
  <dcterms:modified xsi:type="dcterms:W3CDTF">2017-01-24T05:39:00Z</dcterms:modified>
</cp:coreProperties>
</file>