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22D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125B63" w:rsidRPr="00125B63" w:rsidRDefault="00125B63" w:rsidP="00125B63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125B63" w:rsidRPr="00125B63" w:rsidRDefault="00125B63" w:rsidP="00125B63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125B63" w:rsidP="00125B63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18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FD42A5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FD42A5">
              <w:t>й</w:t>
            </w:r>
            <w:r>
              <w:t xml:space="preserve"> в  </w:t>
            </w:r>
            <w:r w:rsidR="00101882">
              <w:t xml:space="preserve">статью </w:t>
            </w:r>
            <w:r w:rsidR="00125B63">
              <w:t>20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AE7E01">
        <w:t>й</w:t>
      </w:r>
      <w:r w:rsidR="000457F7">
        <w:t xml:space="preserve"> в </w:t>
      </w:r>
      <w:r w:rsidR="00101882">
        <w:t xml:space="preserve">статью </w:t>
      </w:r>
      <w:r w:rsidR="00FD42A5">
        <w:t>2</w:t>
      </w:r>
      <w:r w:rsidR="00D707F6">
        <w:t>0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4B5EB2" w:rsidRDefault="00D707F6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FD42A5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D707F6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</w:t>
      </w:r>
      <w:r w:rsidR="00F122DB">
        <w:t xml:space="preserve"> </w:t>
      </w:r>
      <w:bookmarkStart w:id="0" w:name="_GoBack"/>
      <w:bookmarkEnd w:id="0"/>
      <w:r w:rsidR="003C4929">
        <w:t xml:space="preserve">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722" w:rsidRDefault="009D6722">
      <w:r>
        <w:separator/>
      </w:r>
    </w:p>
  </w:endnote>
  <w:endnote w:type="continuationSeparator" w:id="0">
    <w:p w:rsidR="009D6722" w:rsidRDefault="009D6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722" w:rsidRDefault="009D6722">
      <w:r>
        <w:separator/>
      </w:r>
    </w:p>
  </w:footnote>
  <w:footnote w:type="continuationSeparator" w:id="0">
    <w:p w:rsidR="009D6722" w:rsidRDefault="009D6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203DD3"/>
    <w:rsid w:val="0022479E"/>
    <w:rsid w:val="002B6843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45483D"/>
    <w:rsid w:val="00472729"/>
    <w:rsid w:val="00496906"/>
    <w:rsid w:val="004B5EB2"/>
    <w:rsid w:val="004B69FA"/>
    <w:rsid w:val="004D1A01"/>
    <w:rsid w:val="005018D7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67426"/>
    <w:rsid w:val="00BA58C7"/>
    <w:rsid w:val="00C20E8F"/>
    <w:rsid w:val="00C31292"/>
    <w:rsid w:val="00C97A3F"/>
    <w:rsid w:val="00CA7E54"/>
    <w:rsid w:val="00CC1C98"/>
    <w:rsid w:val="00CE19DF"/>
    <w:rsid w:val="00D02716"/>
    <w:rsid w:val="00D707F6"/>
    <w:rsid w:val="00DC1815"/>
    <w:rsid w:val="00DF01B2"/>
    <w:rsid w:val="00E93A7F"/>
    <w:rsid w:val="00EA1250"/>
    <w:rsid w:val="00EB5C13"/>
    <w:rsid w:val="00EE0ED4"/>
    <w:rsid w:val="00EF502B"/>
    <w:rsid w:val="00F122DB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36</TotalTime>
  <Pages>1</Pages>
  <Words>97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40</cp:revision>
  <cp:lastPrinted>2014-06-11T03:07:00Z</cp:lastPrinted>
  <dcterms:created xsi:type="dcterms:W3CDTF">2014-10-13T22:19:00Z</dcterms:created>
  <dcterms:modified xsi:type="dcterms:W3CDTF">2017-01-20T03:39:00Z</dcterms:modified>
</cp:coreProperties>
</file>