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646E">
        <w:tc>
          <w:tcPr>
            <w:tcW w:w="9570" w:type="dxa"/>
          </w:tcPr>
          <w:p w:rsidR="0089646E" w:rsidRDefault="009D18B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930AFD" w:rsidRPr="00930AFD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>Проект внесен комитетом</w:t>
                        </w:r>
                      </w:p>
                      <w:p w:rsidR="00930AFD" w:rsidRPr="00930AFD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89646E" w:rsidRPr="006E48C7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46E" w:rsidRDefault="001F03BB" w:rsidP="00A4517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bCs/>
          <w:szCs w:val="28"/>
        </w:rPr>
        <w:t>О ВНЕСЕНИИ ИЗМЕНЕНИ</w:t>
      </w:r>
      <w:r w:rsidR="00D3095F">
        <w:rPr>
          <w:b/>
          <w:bCs/>
          <w:szCs w:val="28"/>
        </w:rPr>
        <w:t>Й</w:t>
      </w:r>
      <w:r>
        <w:rPr>
          <w:b/>
          <w:bCs/>
          <w:szCs w:val="28"/>
        </w:rPr>
        <w:t xml:space="preserve"> В </w:t>
      </w:r>
      <w:r w:rsidR="00CC7FAF">
        <w:rPr>
          <w:b/>
          <w:bCs/>
          <w:szCs w:val="28"/>
        </w:rPr>
        <w:t xml:space="preserve">СТАТЬЮ </w:t>
      </w:r>
      <w:r w:rsidR="00D3095F">
        <w:rPr>
          <w:b/>
          <w:bCs/>
          <w:szCs w:val="28"/>
        </w:rPr>
        <w:t>2</w:t>
      </w:r>
      <w:r w:rsidR="0014246F">
        <w:rPr>
          <w:b/>
          <w:bCs/>
          <w:szCs w:val="28"/>
        </w:rPr>
        <w:t>0</w:t>
      </w:r>
      <w:r w:rsidR="00D3095F">
        <w:rPr>
          <w:b/>
          <w:bCs/>
          <w:szCs w:val="28"/>
        </w:rPr>
        <w:t xml:space="preserve"> </w:t>
      </w:r>
      <w:r w:rsidR="009F2F21">
        <w:rPr>
          <w:b/>
          <w:bCs/>
          <w:szCs w:val="28"/>
        </w:rPr>
        <w:t>ЗАКОН</w:t>
      </w:r>
      <w:r w:rsidR="00CC7FAF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ПРИМОРСКОГО КРАЯ "О ЗАКОНОДАТЕЛЬНОМ СОБРАНИИ</w:t>
      </w:r>
      <w:r>
        <w:rPr>
          <w:b/>
          <w:bCs/>
          <w:szCs w:val="28"/>
        </w:rPr>
        <w:br/>
        <w:t>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615E11" w:rsidRDefault="00502A88" w:rsidP="00615E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71536">
        <w:t xml:space="preserve"> </w:t>
      </w:r>
    </w:p>
    <w:p w:rsidR="001F03BB" w:rsidRDefault="001F03BB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СТАТЬЯ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C7FAF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14246F">
        <w:rPr>
          <w:rFonts w:ascii="Times New Roman" w:hAnsi="Times New Roman" w:cs="Times New Roman"/>
          <w:sz w:val="28"/>
          <w:szCs w:val="28"/>
        </w:rPr>
        <w:t>20</w:t>
      </w:r>
      <w:r w:rsidR="00CC7FAF">
        <w:rPr>
          <w:rFonts w:ascii="Times New Roman" w:hAnsi="Times New Roman" w:cs="Times New Roman"/>
          <w:sz w:val="28"/>
          <w:szCs w:val="28"/>
        </w:rPr>
        <w:t xml:space="preserve"> </w:t>
      </w:r>
      <w:r w:rsidRPr="00FE4B1D">
        <w:rPr>
          <w:rFonts w:ascii="Times New Roman" w:hAnsi="Times New Roman" w:cs="Times New Roman"/>
          <w:sz w:val="28"/>
          <w:szCs w:val="28"/>
        </w:rPr>
        <w:t>Закон</w:t>
      </w:r>
      <w:r w:rsidR="00CC7FAF">
        <w:rPr>
          <w:rFonts w:ascii="Times New Roman" w:hAnsi="Times New Roman" w:cs="Times New Roman"/>
          <w:sz w:val="28"/>
          <w:szCs w:val="28"/>
        </w:rPr>
        <w:t>а</w:t>
      </w:r>
      <w:r w:rsidRPr="00FE4B1D">
        <w:rPr>
          <w:rFonts w:ascii="Times New Roman" w:hAnsi="Times New Roman" w:cs="Times New Roman"/>
          <w:sz w:val="28"/>
          <w:szCs w:val="28"/>
        </w:rPr>
        <w:t xml:space="preserve"> Приморского края от 5 мая 1995 года</w:t>
      </w:r>
      <w:r w:rsidR="00C153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E4B1D">
        <w:rPr>
          <w:rFonts w:ascii="Times New Roman" w:hAnsi="Times New Roman" w:cs="Times New Roman"/>
          <w:sz w:val="28"/>
          <w:szCs w:val="28"/>
        </w:rPr>
        <w:t xml:space="preserve">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BE022A">
        <w:rPr>
          <w:rFonts w:ascii="Times New Roman" w:hAnsi="Times New Roman" w:cs="Times New Roman"/>
          <w:sz w:val="28"/>
          <w:szCs w:val="28"/>
        </w:rPr>
        <w:t xml:space="preserve"> 19; </w:t>
      </w:r>
      <w:r w:rsidR="00B251A5" w:rsidRPr="00B251A5">
        <w:rPr>
          <w:rFonts w:ascii="Times New Roman" w:hAnsi="Times New Roman" w:cs="Times New Roman"/>
          <w:sz w:val="28"/>
          <w:szCs w:val="28"/>
        </w:rPr>
        <w:t>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 2013, </w:t>
      </w:r>
      <w:r w:rsidR="002C4C4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031AF8">
        <w:rPr>
          <w:rFonts w:ascii="Times New Roman" w:hAnsi="Times New Roman" w:cs="Times New Roman"/>
          <w:sz w:val="28"/>
          <w:szCs w:val="28"/>
        </w:rPr>
        <w:t>; 2015,</w:t>
      </w:r>
      <w:r w:rsidR="00CC7FAF">
        <w:rPr>
          <w:rFonts w:ascii="Times New Roman" w:hAnsi="Times New Roman" w:cs="Times New Roman"/>
          <w:sz w:val="28"/>
          <w:szCs w:val="28"/>
        </w:rPr>
        <w:t xml:space="preserve"> № </w:t>
      </w:r>
      <w:r w:rsidR="002C4C4D">
        <w:rPr>
          <w:rFonts w:ascii="Times New Roman" w:hAnsi="Times New Roman" w:cs="Times New Roman"/>
          <w:sz w:val="28"/>
          <w:szCs w:val="28"/>
        </w:rPr>
        <w:t>141</w:t>
      </w:r>
      <w:r w:rsidR="00CC7FAF">
        <w:rPr>
          <w:rFonts w:ascii="Times New Roman" w:hAnsi="Times New Roman" w:cs="Times New Roman"/>
          <w:sz w:val="28"/>
          <w:szCs w:val="28"/>
        </w:rPr>
        <w:t>, стр.</w:t>
      </w:r>
      <w:r w:rsidR="002C4C4D">
        <w:rPr>
          <w:rFonts w:ascii="Times New Roman" w:hAnsi="Times New Roman" w:cs="Times New Roman"/>
          <w:sz w:val="28"/>
          <w:szCs w:val="28"/>
        </w:rPr>
        <w:t xml:space="preserve"> 60</w:t>
      </w:r>
      <w:r w:rsidR="00A615F7">
        <w:rPr>
          <w:rFonts w:ascii="Times New Roman" w:hAnsi="Times New Roman" w:cs="Times New Roman"/>
          <w:sz w:val="28"/>
          <w:szCs w:val="28"/>
        </w:rPr>
        <w:t xml:space="preserve">, № </w:t>
      </w:r>
      <w:r w:rsidR="004B3C20">
        <w:rPr>
          <w:rFonts w:ascii="Times New Roman" w:hAnsi="Times New Roman" w:cs="Times New Roman"/>
          <w:sz w:val="28"/>
          <w:szCs w:val="28"/>
        </w:rPr>
        <w:t>145, стр. 51</w:t>
      </w:r>
      <w:r w:rsidR="00EE24DC">
        <w:rPr>
          <w:rFonts w:ascii="Times New Roman" w:hAnsi="Times New Roman" w:cs="Times New Roman"/>
          <w:sz w:val="28"/>
          <w:szCs w:val="28"/>
        </w:rPr>
        <w:t>; 2016, № 148, стр. 39</w:t>
      </w:r>
      <w:r w:rsidR="00686696">
        <w:rPr>
          <w:rFonts w:ascii="Times New Roman" w:hAnsi="Times New Roman" w:cs="Times New Roman"/>
          <w:sz w:val="28"/>
          <w:szCs w:val="28"/>
        </w:rPr>
        <w:t>,</w:t>
      </w:r>
      <w:r w:rsidR="00C643BB">
        <w:rPr>
          <w:rFonts w:ascii="Times New Roman" w:hAnsi="Times New Roman" w:cs="Times New Roman"/>
          <w:sz w:val="28"/>
          <w:szCs w:val="28"/>
        </w:rPr>
        <w:t xml:space="preserve"> № 1, стр. 17</w:t>
      </w:r>
      <w:r w:rsidR="005554A1">
        <w:rPr>
          <w:rFonts w:ascii="Times New Roman" w:hAnsi="Times New Roman" w:cs="Times New Roman"/>
          <w:sz w:val="28"/>
          <w:szCs w:val="28"/>
        </w:rPr>
        <w:t>,</w:t>
      </w:r>
      <w:r w:rsidR="0090368F">
        <w:rPr>
          <w:rFonts w:ascii="Times New Roman" w:hAnsi="Times New Roman" w:cs="Times New Roman"/>
          <w:sz w:val="28"/>
          <w:szCs w:val="28"/>
        </w:rPr>
        <w:t xml:space="preserve"> № 7, стр. 62</w:t>
      </w:r>
      <w:r w:rsidR="00697A13">
        <w:rPr>
          <w:rFonts w:ascii="Times New Roman" w:hAnsi="Times New Roman" w:cs="Times New Roman"/>
          <w:sz w:val="28"/>
          <w:szCs w:val="28"/>
        </w:rPr>
        <w:t>) следующ</w:t>
      </w:r>
      <w:r w:rsidR="00C15301">
        <w:rPr>
          <w:rFonts w:ascii="Times New Roman" w:hAnsi="Times New Roman" w:cs="Times New Roman"/>
          <w:sz w:val="28"/>
          <w:szCs w:val="28"/>
        </w:rPr>
        <w:t>и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EE24DC">
        <w:rPr>
          <w:rFonts w:ascii="Times New Roman" w:hAnsi="Times New Roman" w:cs="Times New Roman"/>
          <w:sz w:val="28"/>
          <w:szCs w:val="28"/>
        </w:rPr>
        <w:t>я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650D7" w:rsidRPr="001847B8" w:rsidRDefault="005554A1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554A1">
        <w:rPr>
          <w:szCs w:val="28"/>
        </w:rPr>
        <w:t xml:space="preserve">в </w:t>
      </w:r>
      <w:r w:rsidR="00906F9E">
        <w:rPr>
          <w:szCs w:val="28"/>
        </w:rPr>
        <w:t>пункте</w:t>
      </w:r>
      <w:r w:rsidRPr="005554A1">
        <w:rPr>
          <w:szCs w:val="28"/>
        </w:rPr>
        <w:t xml:space="preserve"> </w:t>
      </w:r>
      <w:r>
        <w:rPr>
          <w:szCs w:val="28"/>
        </w:rPr>
        <w:t>18</w:t>
      </w:r>
      <w:r w:rsidRPr="005554A1">
        <w:rPr>
          <w:szCs w:val="28"/>
        </w:rPr>
        <w:t xml:space="preserve"> слова "членов конкурсной комиссии для проведения конкурса на замещение должности главы администрации закрытого административно-территориального образова</w:t>
      </w:r>
      <w:r w:rsidR="00342918">
        <w:rPr>
          <w:szCs w:val="28"/>
        </w:rPr>
        <w:t>ния Приморского края</w:t>
      </w:r>
      <w:proofErr w:type="gramStart"/>
      <w:r w:rsidR="009D18B2">
        <w:rPr>
          <w:szCs w:val="28"/>
        </w:rPr>
        <w:t>,</w:t>
      </w:r>
      <w:bookmarkStart w:id="0" w:name="_GoBack"/>
      <w:bookmarkEnd w:id="0"/>
      <w:r w:rsidR="00342918">
        <w:rPr>
          <w:szCs w:val="28"/>
        </w:rPr>
        <w:t>"</w:t>
      </w:r>
      <w:proofErr w:type="gramEnd"/>
      <w:r w:rsidR="00342918">
        <w:rPr>
          <w:szCs w:val="28"/>
        </w:rPr>
        <w:t xml:space="preserve"> исключить.</w:t>
      </w:r>
    </w:p>
    <w:p w:rsidR="005554A1" w:rsidRDefault="005554A1" w:rsidP="001F03BB">
      <w:pPr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СТАТЬЯ 2.</w:t>
      </w:r>
    </w:p>
    <w:p w:rsidR="001F03BB" w:rsidRPr="00786F25" w:rsidRDefault="001F03BB" w:rsidP="001F03B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F03BB" w:rsidRPr="00786F25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>Губернатор края                                                                      В.В. Миклушевский</w:t>
      </w:r>
    </w:p>
    <w:sectPr w:rsidR="001F03BB" w:rsidSect="002E5BB5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6D9" w:rsidRDefault="002B26D9" w:rsidP="00311AE2">
      <w:r>
        <w:separator/>
      </w:r>
    </w:p>
  </w:endnote>
  <w:endnote w:type="continuationSeparator" w:id="0">
    <w:p w:rsidR="002B26D9" w:rsidRDefault="002B26D9" w:rsidP="0031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6D9" w:rsidRDefault="002B26D9" w:rsidP="00311AE2">
      <w:r>
        <w:separator/>
      </w:r>
    </w:p>
  </w:footnote>
  <w:footnote w:type="continuationSeparator" w:id="0">
    <w:p w:rsidR="002B26D9" w:rsidRDefault="002B26D9" w:rsidP="0031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99F"/>
    <w:rsid w:val="00005515"/>
    <w:rsid w:val="00031AF8"/>
    <w:rsid w:val="000D4C94"/>
    <w:rsid w:val="00114C68"/>
    <w:rsid w:val="0014246F"/>
    <w:rsid w:val="0015328D"/>
    <w:rsid w:val="00171536"/>
    <w:rsid w:val="001C0357"/>
    <w:rsid w:val="001F03BB"/>
    <w:rsid w:val="0022672A"/>
    <w:rsid w:val="00283224"/>
    <w:rsid w:val="002B26D9"/>
    <w:rsid w:val="002C4C4D"/>
    <w:rsid w:val="002E5BB5"/>
    <w:rsid w:val="00342918"/>
    <w:rsid w:val="003558DA"/>
    <w:rsid w:val="004A7612"/>
    <w:rsid w:val="004B3C20"/>
    <w:rsid w:val="004F4969"/>
    <w:rsid w:val="00502A88"/>
    <w:rsid w:val="00507194"/>
    <w:rsid w:val="00520C78"/>
    <w:rsid w:val="005554A1"/>
    <w:rsid w:val="005C3C2E"/>
    <w:rsid w:val="005F5E14"/>
    <w:rsid w:val="00615E11"/>
    <w:rsid w:val="00682BEB"/>
    <w:rsid w:val="00686696"/>
    <w:rsid w:val="00697A13"/>
    <w:rsid w:val="006E48C7"/>
    <w:rsid w:val="00751906"/>
    <w:rsid w:val="007C18D1"/>
    <w:rsid w:val="00822898"/>
    <w:rsid w:val="0089646E"/>
    <w:rsid w:val="0090368F"/>
    <w:rsid w:val="00906F9E"/>
    <w:rsid w:val="00930AFD"/>
    <w:rsid w:val="00967BE9"/>
    <w:rsid w:val="009C0C69"/>
    <w:rsid w:val="009D099F"/>
    <w:rsid w:val="009D18B2"/>
    <w:rsid w:val="009D78A5"/>
    <w:rsid w:val="009F2F21"/>
    <w:rsid w:val="00A04FFA"/>
    <w:rsid w:val="00A45172"/>
    <w:rsid w:val="00A615F7"/>
    <w:rsid w:val="00A650D7"/>
    <w:rsid w:val="00A93407"/>
    <w:rsid w:val="00B251A5"/>
    <w:rsid w:val="00BE022A"/>
    <w:rsid w:val="00C15301"/>
    <w:rsid w:val="00C31C38"/>
    <w:rsid w:val="00C427DB"/>
    <w:rsid w:val="00C42F9C"/>
    <w:rsid w:val="00C643BB"/>
    <w:rsid w:val="00C7636A"/>
    <w:rsid w:val="00CC05D8"/>
    <w:rsid w:val="00CC7FAF"/>
    <w:rsid w:val="00D3095F"/>
    <w:rsid w:val="00D41AFC"/>
    <w:rsid w:val="00DF6838"/>
    <w:rsid w:val="00E42CCD"/>
    <w:rsid w:val="00E706D4"/>
    <w:rsid w:val="00EE24DC"/>
    <w:rsid w:val="00FE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B5"/>
    <w:rPr>
      <w:sz w:val="28"/>
    </w:rPr>
  </w:style>
  <w:style w:type="paragraph" w:styleId="1">
    <w:name w:val="heading 1"/>
    <w:basedOn w:val="a"/>
    <w:next w:val="a"/>
    <w:qFormat/>
    <w:rsid w:val="002E5BB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E5BB5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E5BB5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191</TotalTime>
  <Pages>1</Pages>
  <Words>245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32</cp:revision>
  <cp:lastPrinted>2015-12-25T04:38:00Z</cp:lastPrinted>
  <dcterms:created xsi:type="dcterms:W3CDTF">2015-12-10T01:13:00Z</dcterms:created>
  <dcterms:modified xsi:type="dcterms:W3CDTF">2017-01-23T05:17:00Z</dcterms:modified>
</cp:coreProperties>
</file>