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48585428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F952B2" w:rsidP="00436EDC">
            <w:r>
              <w:t>А.И. Ролику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644FB9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14.02.2017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644FB9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14-06/43</w:t>
            </w:r>
            <w:bookmarkStart w:id="0" w:name="_GoBack"/>
            <w:bookmarkEnd w:id="0"/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 w:rsidR="00F952B2">
        <w:t>Александр Иванович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7E4CF7">
      <w:pPr>
        <w:ind w:firstLine="709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DF0B91">
        <w:t>"</w:t>
      </w:r>
      <w:r w:rsidR="00DF0B91">
        <w:rPr>
          <w:bCs/>
        </w:rPr>
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</w:t>
      </w:r>
      <w:proofErr w:type="gramEnd"/>
      <w:r w:rsidR="00DF0B91">
        <w:rPr>
          <w:bCs/>
        </w:rPr>
        <w:t>, при осуществлении муниципального контроля, муниципального финансового контроля</w:t>
      </w:r>
      <w:r w:rsidR="00DF0B91">
        <w:t>"</w:t>
      </w:r>
      <w:r w:rsidR="00E61AA5">
        <w:t xml:space="preserve">, </w:t>
      </w:r>
      <w:proofErr w:type="gramStart"/>
      <w:r w:rsidR="00E61AA5">
        <w:t>подготовленный</w:t>
      </w:r>
      <w:proofErr w:type="gramEnd"/>
      <w:r w:rsidR="00E61AA5">
        <w:t xml:space="preserve"> с целью </w:t>
      </w:r>
      <w:r w:rsidR="00F952B2">
        <w:t xml:space="preserve">приведения Закона Приморского края </w:t>
      </w:r>
      <w:r w:rsidR="00DF0B91">
        <w:t>в соответствие с федеральным законодательством.</w:t>
      </w:r>
    </w:p>
    <w:p w:rsidR="00D550C7" w:rsidRDefault="00D550C7" w:rsidP="00E61AA5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5F63DB">
        <w:t>1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E61AA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F0B91" w:rsidRDefault="00AB5E93" w:rsidP="00DF0B91">
      <w:pPr>
        <w:ind w:left="709" w:firstLine="709"/>
        <w:jc w:val="both"/>
        <w:rPr>
          <w:bCs/>
        </w:rPr>
      </w:pPr>
      <w:r>
        <w:t xml:space="preserve"> </w:t>
      </w:r>
      <w:r w:rsidR="00DD70A5">
        <w:t xml:space="preserve">  </w:t>
      </w:r>
      <w:r w:rsidR="00F952B2">
        <w:t xml:space="preserve"> </w:t>
      </w:r>
      <w:r w:rsidR="00D550C7" w:rsidRPr="008D030E">
        <w:t xml:space="preserve">решение комитета </w:t>
      </w:r>
      <w:r w:rsidR="00D550C7" w:rsidRPr="008105B5">
        <w:t xml:space="preserve">от </w:t>
      </w:r>
      <w:r w:rsidR="00C86B18" w:rsidRPr="008105B5">
        <w:t>14.02</w:t>
      </w:r>
      <w:r w:rsidR="00E61AA5" w:rsidRPr="008105B5">
        <w:t>.201</w:t>
      </w:r>
      <w:r w:rsidR="00C86B18" w:rsidRPr="008105B5">
        <w:t>7</w:t>
      </w:r>
      <w:r w:rsidR="00D550C7" w:rsidRPr="008105B5">
        <w:t xml:space="preserve"> №</w:t>
      </w:r>
      <w:r w:rsidRPr="008105B5">
        <w:t xml:space="preserve"> </w:t>
      </w:r>
      <w:r w:rsidR="008105B5">
        <w:t>7</w:t>
      </w:r>
      <w:r w:rsidR="000D624B">
        <w:t>6</w:t>
      </w:r>
      <w:r w:rsidR="00421057">
        <w:t xml:space="preserve"> </w:t>
      </w:r>
      <w:r w:rsidR="00DF0B91">
        <w:t>"О проекте закона Приморского края "</w:t>
      </w:r>
      <w:r w:rsidR="00DF0B91">
        <w:rPr>
          <w:bCs/>
        </w:rPr>
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</w:t>
      </w:r>
      <w:r w:rsidR="008105B5">
        <w:rPr>
          <w:bCs/>
        </w:rPr>
        <w:t xml:space="preserve">   </w:t>
      </w:r>
      <w:r w:rsidR="00DF0B91">
        <w:rPr>
          <w:bCs/>
        </w:rPr>
        <w:t xml:space="preserve"> протоколы</w:t>
      </w:r>
      <w:r w:rsidR="008105B5">
        <w:rPr>
          <w:bCs/>
        </w:rPr>
        <w:t xml:space="preserve"> </w:t>
      </w:r>
      <w:r w:rsidR="00DF0B91">
        <w:rPr>
          <w:bCs/>
        </w:rPr>
        <w:t xml:space="preserve"> об</w:t>
      </w:r>
      <w:r w:rsidR="008105B5">
        <w:rPr>
          <w:bCs/>
        </w:rPr>
        <w:t xml:space="preserve"> </w:t>
      </w:r>
      <w:r w:rsidR="00DF0B91">
        <w:rPr>
          <w:bCs/>
        </w:rPr>
        <w:t xml:space="preserve"> административных </w:t>
      </w:r>
      <w:r w:rsidR="008105B5">
        <w:rPr>
          <w:bCs/>
        </w:rPr>
        <w:t xml:space="preserve">   </w:t>
      </w:r>
      <w:r w:rsidR="00DF0B91">
        <w:rPr>
          <w:bCs/>
        </w:rPr>
        <w:t xml:space="preserve">правонарушениях, </w:t>
      </w:r>
    </w:p>
    <w:p w:rsidR="00DF0B91" w:rsidRDefault="00DF0B91" w:rsidP="00DF0B91">
      <w:r>
        <w:br w:type="page"/>
      </w:r>
    </w:p>
    <w:p w:rsidR="00D550C7" w:rsidRPr="008D030E" w:rsidRDefault="00DF0B91" w:rsidP="00DF0B91">
      <w:pPr>
        <w:ind w:left="709"/>
        <w:jc w:val="both"/>
      </w:pPr>
      <w:r>
        <w:rPr>
          <w:bCs/>
        </w:rPr>
        <w:lastRenderedPageBreak/>
        <w:t>при осуществлении муниципального контроля, муниципального финансового контроля</w:t>
      </w:r>
      <w:r>
        <w:t xml:space="preserve">" </w:t>
      </w:r>
      <w:r w:rsidR="00D550C7"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="00D550C7" w:rsidRPr="00784151">
          <w:t>2 л</w:t>
        </w:r>
      </w:smartTag>
      <w:r w:rsidR="00D550C7" w:rsidRPr="00784151">
        <w:t>.</w:t>
      </w:r>
      <w:r w:rsidR="00D550C7">
        <w:t xml:space="preserve"> </w:t>
      </w:r>
      <w:r w:rsidR="00D550C7"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9E1A2A" w:rsidP="00936FE2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50C7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Default="00DF0B91" w:rsidP="00936FE2">
      <w:pPr>
        <w:pStyle w:val="a9"/>
        <w:rPr>
          <w:sz w:val="28"/>
          <w:szCs w:val="28"/>
        </w:rPr>
      </w:pPr>
    </w:p>
    <w:p w:rsidR="00DF0B91" w:rsidRPr="00DF0B91" w:rsidRDefault="00DF0B91" w:rsidP="00936FE2">
      <w:pPr>
        <w:pStyle w:val="a9"/>
        <w:rPr>
          <w:sz w:val="22"/>
          <w:szCs w:val="22"/>
        </w:rPr>
      </w:pPr>
      <w:r w:rsidRPr="00DF0B91">
        <w:rPr>
          <w:sz w:val="22"/>
          <w:szCs w:val="22"/>
        </w:rPr>
        <w:t>Яцук</w:t>
      </w:r>
    </w:p>
    <w:p w:rsidR="00DF0B91" w:rsidRPr="00DF0B91" w:rsidRDefault="00DF0B91" w:rsidP="00936FE2">
      <w:pPr>
        <w:pStyle w:val="a9"/>
        <w:rPr>
          <w:sz w:val="22"/>
          <w:szCs w:val="22"/>
        </w:rPr>
      </w:pPr>
      <w:r w:rsidRPr="00DF0B91">
        <w:rPr>
          <w:sz w:val="22"/>
          <w:szCs w:val="22"/>
        </w:rPr>
        <w:t xml:space="preserve">Марина Валентиновна </w:t>
      </w:r>
    </w:p>
    <w:p w:rsidR="00DF0B91" w:rsidRPr="00DF0B91" w:rsidRDefault="00DF0B91" w:rsidP="00936FE2">
      <w:pPr>
        <w:pStyle w:val="a9"/>
        <w:rPr>
          <w:sz w:val="22"/>
          <w:szCs w:val="22"/>
        </w:rPr>
      </w:pPr>
      <w:r w:rsidRPr="00DF0B91">
        <w:rPr>
          <w:sz w:val="22"/>
          <w:szCs w:val="22"/>
        </w:rPr>
        <w:t>2205407</w:t>
      </w:r>
    </w:p>
    <w:sectPr w:rsidR="00DF0B91" w:rsidRPr="00DF0B91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97F94"/>
    <w:rsid w:val="000A3F20"/>
    <w:rsid w:val="000A66ED"/>
    <w:rsid w:val="000B27F2"/>
    <w:rsid w:val="000C4DD9"/>
    <w:rsid w:val="000D2F12"/>
    <w:rsid w:val="000D624B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A4A62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1057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D6E70"/>
    <w:rsid w:val="005E4259"/>
    <w:rsid w:val="005E5003"/>
    <w:rsid w:val="005F233B"/>
    <w:rsid w:val="005F63DB"/>
    <w:rsid w:val="005F7A18"/>
    <w:rsid w:val="0062197A"/>
    <w:rsid w:val="00644FB9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4CF7"/>
    <w:rsid w:val="007E7F09"/>
    <w:rsid w:val="007F2136"/>
    <w:rsid w:val="0080686A"/>
    <w:rsid w:val="008105B5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9E1A2A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B5E93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86B18"/>
    <w:rsid w:val="00CA372E"/>
    <w:rsid w:val="00CB5843"/>
    <w:rsid w:val="00CF5B04"/>
    <w:rsid w:val="00CF6F07"/>
    <w:rsid w:val="00D03998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D70A5"/>
    <w:rsid w:val="00DE06A8"/>
    <w:rsid w:val="00DE4CC3"/>
    <w:rsid w:val="00DF0B91"/>
    <w:rsid w:val="00E00517"/>
    <w:rsid w:val="00E0458C"/>
    <w:rsid w:val="00E10501"/>
    <w:rsid w:val="00E13C2F"/>
    <w:rsid w:val="00E17A98"/>
    <w:rsid w:val="00E3239D"/>
    <w:rsid w:val="00E346BD"/>
    <w:rsid w:val="00E61AA5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952B2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30</TotalTime>
  <Pages>2</Pages>
  <Words>231</Words>
  <Characters>1758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7</cp:revision>
  <cp:lastPrinted>2016-02-02T07:40:00Z</cp:lastPrinted>
  <dcterms:created xsi:type="dcterms:W3CDTF">2017-02-01T01:19:00Z</dcterms:created>
  <dcterms:modified xsi:type="dcterms:W3CDTF">2017-02-14T03:51:00Z</dcterms:modified>
</cp:coreProperties>
</file>