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48586155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F952B2" w:rsidP="00436EDC">
            <w:r>
              <w:t>А.И. Ролику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C336C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14.02.2017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C336C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14-06/44</w:t>
            </w:r>
            <w:bookmarkStart w:id="0" w:name="_GoBack"/>
            <w:bookmarkEnd w:id="0"/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 w:rsidR="00F952B2">
        <w:t>Александр Иванович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7E4CF7">
      <w:pPr>
        <w:ind w:firstLine="709"/>
        <w:jc w:val="both"/>
      </w:pP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F952B2">
        <w:t>"</w:t>
      </w:r>
      <w:r w:rsidR="00F952B2" w:rsidRPr="00122DB8">
        <w:rPr>
          <w:bCs/>
        </w:rPr>
        <w:t>О</w:t>
      </w:r>
      <w:r w:rsidR="00F952B2">
        <w:rPr>
          <w:bCs/>
        </w:rPr>
        <w:t xml:space="preserve">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</w:t>
      </w:r>
      <w:proofErr w:type="gramEnd"/>
      <w:r w:rsidR="00F952B2">
        <w:rPr>
          <w:bCs/>
        </w:rPr>
        <w:t xml:space="preserve">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="00F952B2">
        <w:t>"</w:t>
      </w:r>
      <w:r w:rsidR="00E61AA5">
        <w:t xml:space="preserve">, </w:t>
      </w:r>
      <w:proofErr w:type="gramStart"/>
      <w:r w:rsidR="00E61AA5">
        <w:t>подготовленный</w:t>
      </w:r>
      <w:proofErr w:type="gramEnd"/>
      <w:r w:rsidR="00E61AA5">
        <w:t xml:space="preserve"> с целью </w:t>
      </w:r>
      <w:r w:rsidR="00F952B2">
        <w:t xml:space="preserve">приведения Закона Приморского края </w:t>
      </w:r>
      <w:r w:rsidR="00506B65">
        <w:t>в соответствие с федеральным законодательством.</w:t>
      </w:r>
    </w:p>
    <w:p w:rsidR="00D550C7" w:rsidRDefault="00D550C7" w:rsidP="00E61AA5">
      <w:pPr>
        <w:jc w:val="both"/>
        <w:rPr>
          <w:position w:val="2"/>
        </w:rPr>
      </w:pPr>
    </w:p>
    <w:p w:rsidR="00D550C7" w:rsidRPr="00B5231D" w:rsidRDefault="00D550C7" w:rsidP="002D3965">
      <w:r w:rsidRPr="00B5231D">
        <w:rPr>
          <w:position w:val="2"/>
        </w:rPr>
        <w:t>Приложени</w:t>
      </w:r>
      <w:r w:rsidR="002D3965">
        <w:rPr>
          <w:position w:val="2"/>
        </w:rPr>
        <w:t>е</w:t>
      </w:r>
      <w:r w:rsidRPr="00B5231D">
        <w:rPr>
          <w:position w:val="2"/>
        </w:rPr>
        <w:t>:</w:t>
      </w:r>
      <w:r w:rsidR="002D3965"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5F63DB">
        <w:t>1</w:t>
      </w:r>
      <w:r w:rsidRPr="00B5231D"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</w:t>
      </w:r>
      <w:r w:rsidR="002D3965" w:rsidRPr="008D030E">
        <w:rPr>
          <w:sz w:val="28"/>
          <w:szCs w:val="28"/>
        </w:rPr>
        <w:t>приостановлению,</w:t>
      </w:r>
      <w:r w:rsidR="002D3965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изменению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 xml:space="preserve">. </w:t>
      </w:r>
      <w:r w:rsidR="002D3965"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D550C7" w:rsidRPr="008D030E" w:rsidRDefault="00D550C7" w:rsidP="00E61AA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C86B18" w:rsidRDefault="00AB5E93" w:rsidP="007E4CF7">
      <w:pPr>
        <w:ind w:left="709" w:firstLine="709"/>
        <w:jc w:val="both"/>
        <w:rPr>
          <w:bCs/>
        </w:rPr>
      </w:pPr>
      <w:r>
        <w:t xml:space="preserve"> </w:t>
      </w:r>
      <w:r w:rsidR="00DD70A5">
        <w:t xml:space="preserve">  </w:t>
      </w:r>
      <w:r w:rsidR="00F952B2">
        <w:t xml:space="preserve"> </w:t>
      </w:r>
      <w:r w:rsidR="00D550C7" w:rsidRPr="008D030E">
        <w:t xml:space="preserve">решение комитета </w:t>
      </w:r>
      <w:r w:rsidR="00D550C7" w:rsidRPr="00FA7CDB">
        <w:t xml:space="preserve">от </w:t>
      </w:r>
      <w:r w:rsidR="00C86B18" w:rsidRPr="00FA7CDB">
        <w:t>14.02</w:t>
      </w:r>
      <w:r w:rsidR="00E61AA5" w:rsidRPr="00FA7CDB">
        <w:t>.201</w:t>
      </w:r>
      <w:r w:rsidR="00C86B18" w:rsidRPr="00FA7CDB">
        <w:t>7</w:t>
      </w:r>
      <w:r w:rsidR="00D550C7" w:rsidRPr="00FA7CDB">
        <w:t xml:space="preserve"> №</w:t>
      </w:r>
      <w:r w:rsidRPr="00FA7CDB">
        <w:t xml:space="preserve"> </w:t>
      </w:r>
      <w:r w:rsidR="00FA7CDB">
        <w:t>7</w:t>
      </w:r>
      <w:r w:rsidR="003264EF">
        <w:t>5</w:t>
      </w:r>
      <w:r w:rsidR="00421057">
        <w:t xml:space="preserve"> </w:t>
      </w:r>
      <w:r w:rsidR="00E61AA5" w:rsidRPr="00420ADE">
        <w:t>"</w:t>
      </w:r>
      <w:r w:rsidR="007E4CF7">
        <w:t xml:space="preserve">О проекте закона Приморского края </w:t>
      </w:r>
      <w:r w:rsidR="00C86B18">
        <w:t>"</w:t>
      </w:r>
      <w:r w:rsidR="00C86B18" w:rsidRPr="00122DB8">
        <w:rPr>
          <w:bCs/>
        </w:rPr>
        <w:t>О</w:t>
      </w:r>
      <w:r w:rsidR="00C86B18">
        <w:rPr>
          <w:bCs/>
        </w:rPr>
        <w:t xml:space="preserve"> внесении изменений в Закон Приморского края "О перечне должностных лиц органов исполнительной власти Приморского края,    уполномоченных   составлять   протоколы  </w:t>
      </w:r>
      <w:proofErr w:type="gramStart"/>
      <w:r w:rsidR="00C86B18">
        <w:rPr>
          <w:bCs/>
        </w:rPr>
        <w:t>об</w:t>
      </w:r>
      <w:proofErr w:type="gramEnd"/>
    </w:p>
    <w:p w:rsidR="00C86B18" w:rsidRDefault="00C86B18" w:rsidP="00C86B18">
      <w:r>
        <w:br w:type="page"/>
      </w:r>
    </w:p>
    <w:p w:rsidR="00D550C7" w:rsidRPr="008D030E" w:rsidRDefault="00C86B18" w:rsidP="00C86B18">
      <w:pPr>
        <w:ind w:left="709"/>
        <w:jc w:val="both"/>
      </w:pPr>
      <w:proofErr w:type="gramStart"/>
      <w:r>
        <w:rPr>
          <w:bCs/>
        </w:rPr>
        <w:lastRenderedPageBreak/>
        <w:t>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>
        <w:t>"</w:t>
      </w:r>
      <w:r w:rsidR="00E61AA5">
        <w:t xml:space="preserve"> </w:t>
      </w:r>
      <w:r w:rsidR="00D550C7">
        <w:rPr>
          <w:lang w:eastAsia="en-US"/>
        </w:rPr>
        <w:t xml:space="preserve"> </w:t>
      </w:r>
      <w:r w:rsidR="00D550C7" w:rsidRPr="00784151">
        <w:t xml:space="preserve">на </w:t>
      </w:r>
      <w:smartTag w:uri="urn:schemas-microsoft-com:office:smarttags" w:element="metricconverter">
        <w:smartTagPr>
          <w:attr w:name="ProductID" w:val="2 л"/>
        </w:smartTagPr>
        <w:r w:rsidR="00D550C7" w:rsidRPr="00784151">
          <w:t>2 л</w:t>
        </w:r>
      </w:smartTag>
      <w:r w:rsidR="00D550C7" w:rsidRPr="00784151">
        <w:t>.</w:t>
      </w:r>
      <w:r w:rsidR="00D550C7">
        <w:t xml:space="preserve"> </w:t>
      </w:r>
      <w:r w:rsidR="00D550C7" w:rsidRPr="008D030E">
        <w:t>в 1 экз.</w:t>
      </w:r>
      <w:proofErr w:type="gramEnd"/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9E1A2A" w:rsidP="00936FE2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50C7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936FE2">
      <w:pPr>
        <w:pStyle w:val="a9"/>
        <w:rPr>
          <w:sz w:val="28"/>
          <w:szCs w:val="28"/>
        </w:rPr>
      </w:pPr>
    </w:p>
    <w:p w:rsidR="00767CF9" w:rsidRDefault="00767CF9" w:rsidP="00767CF9">
      <w:pPr>
        <w:pStyle w:val="a9"/>
        <w:rPr>
          <w:sz w:val="22"/>
          <w:szCs w:val="22"/>
        </w:rPr>
      </w:pPr>
      <w:r>
        <w:rPr>
          <w:sz w:val="22"/>
          <w:szCs w:val="22"/>
        </w:rPr>
        <w:t>Яцук</w:t>
      </w:r>
    </w:p>
    <w:p w:rsidR="00767CF9" w:rsidRDefault="00767CF9" w:rsidP="00767CF9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Марина Валентиновна </w:t>
      </w:r>
    </w:p>
    <w:p w:rsidR="00767CF9" w:rsidRDefault="00767CF9" w:rsidP="00767CF9">
      <w:pPr>
        <w:pStyle w:val="a9"/>
        <w:rPr>
          <w:sz w:val="22"/>
          <w:szCs w:val="22"/>
        </w:rPr>
      </w:pPr>
      <w:r>
        <w:rPr>
          <w:sz w:val="22"/>
          <w:szCs w:val="22"/>
        </w:rPr>
        <w:t>2205407</w:t>
      </w:r>
    </w:p>
    <w:p w:rsidR="00767CF9" w:rsidRPr="008D030E" w:rsidRDefault="00767CF9" w:rsidP="00936FE2">
      <w:pPr>
        <w:pStyle w:val="a9"/>
        <w:rPr>
          <w:sz w:val="28"/>
          <w:szCs w:val="28"/>
        </w:rPr>
      </w:pPr>
    </w:p>
    <w:sectPr w:rsidR="00767CF9" w:rsidRPr="008D030E" w:rsidSect="001711F6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97F94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A4A62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4EF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1057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06B65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D6E70"/>
    <w:rsid w:val="005E4259"/>
    <w:rsid w:val="005E5003"/>
    <w:rsid w:val="005F233B"/>
    <w:rsid w:val="005F63DB"/>
    <w:rsid w:val="005F7A18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67CF9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4CF7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9E1A2A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B5E93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336C1"/>
    <w:rsid w:val="00C447B9"/>
    <w:rsid w:val="00C64A02"/>
    <w:rsid w:val="00C86B18"/>
    <w:rsid w:val="00CA372E"/>
    <w:rsid w:val="00CB5843"/>
    <w:rsid w:val="00CF5B04"/>
    <w:rsid w:val="00CF6F07"/>
    <w:rsid w:val="00D03998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D70A5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61AA5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952B2"/>
    <w:rsid w:val="00FA7CDB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27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8</cp:revision>
  <cp:lastPrinted>2016-02-02T07:40:00Z</cp:lastPrinted>
  <dcterms:created xsi:type="dcterms:W3CDTF">2017-02-01T01:19:00Z</dcterms:created>
  <dcterms:modified xsi:type="dcterms:W3CDTF">2017-02-14T04:03:00Z</dcterms:modified>
</cp:coreProperties>
</file>