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48059303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58155D" w:rsidP="00436EDC">
            <w:r>
              <w:t>А.И. Ролику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 w:rsidR="0058155D">
        <w:t>Александр Иванович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58155D">
      <w:pPr>
        <w:ind w:firstLine="709"/>
        <w:jc w:val="both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 w:rsidR="00BE71C9" w:rsidRPr="0084715B">
        <w:t>комитет Законодательного Собрания по региональной политике и законности в качестве законодательной инициативы вносит</w:t>
      </w:r>
      <w:r w:rsidRPr="008D030E">
        <w:t xml:space="preserve"> проект закона Приморского края </w:t>
      </w:r>
      <w:r w:rsidR="0058155D">
        <w:t>"</w:t>
      </w:r>
      <w:r w:rsidR="0058155D">
        <w:rPr>
          <w:bCs/>
        </w:rPr>
        <w:t>О внесении изменения в статью 68</w:t>
      </w:r>
      <w:r w:rsidR="0058155D">
        <w:t xml:space="preserve"> Избирательного кодекса Приморского края".</w:t>
      </w:r>
    </w:p>
    <w:p w:rsidR="00D550C7" w:rsidRDefault="00D550C7" w:rsidP="00E61AA5">
      <w:pPr>
        <w:jc w:val="both"/>
        <w:rPr>
          <w:position w:val="2"/>
        </w:rPr>
      </w:pPr>
    </w:p>
    <w:p w:rsidR="00D550C7" w:rsidRPr="00B5231D" w:rsidRDefault="00D550C7" w:rsidP="002D3965">
      <w:r w:rsidRPr="00B5231D">
        <w:rPr>
          <w:position w:val="2"/>
        </w:rPr>
        <w:t>Приложени</w:t>
      </w:r>
      <w:r w:rsidR="002D3965">
        <w:rPr>
          <w:position w:val="2"/>
        </w:rPr>
        <w:t>е</w:t>
      </w:r>
      <w:r w:rsidRPr="00B5231D">
        <w:rPr>
          <w:position w:val="2"/>
        </w:rPr>
        <w:t>:</w:t>
      </w:r>
      <w:r w:rsidR="002D3965"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5F63DB">
        <w:t>1</w:t>
      </w:r>
      <w:r w:rsidRPr="00B5231D">
        <w:t xml:space="preserve"> л.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D396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 w:val="28"/>
          <w:szCs w:val="28"/>
        </w:rPr>
        <w:t>утратившими</w:t>
      </w:r>
      <w:proofErr w:type="gramEnd"/>
      <w:r w:rsidRPr="008D030E">
        <w:rPr>
          <w:sz w:val="28"/>
          <w:szCs w:val="28"/>
        </w:rPr>
        <w:t xml:space="preserve"> силу, </w:t>
      </w:r>
      <w:r w:rsidR="002D3965" w:rsidRPr="008D030E">
        <w:rPr>
          <w:sz w:val="28"/>
          <w:szCs w:val="28"/>
        </w:rPr>
        <w:t>приостановлению,</w:t>
      </w:r>
      <w:r w:rsidR="002D3965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изменению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 xml:space="preserve">. </w:t>
      </w:r>
      <w:r w:rsidR="002D3965"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D550C7" w:rsidRPr="008D030E" w:rsidRDefault="00D550C7" w:rsidP="00E61AA5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AB5E93" w:rsidP="0058155D">
      <w:pPr>
        <w:jc w:val="both"/>
      </w:pPr>
      <w:r>
        <w:t xml:space="preserve"> </w:t>
      </w:r>
      <w:r w:rsidR="00DD70A5">
        <w:t xml:space="preserve">  </w:t>
      </w:r>
      <w:r w:rsidR="0058155D">
        <w:tab/>
      </w:r>
      <w:r w:rsidR="0058155D">
        <w:tab/>
        <w:t xml:space="preserve">    </w:t>
      </w:r>
      <w:r w:rsidR="00D550C7" w:rsidRPr="008D030E">
        <w:t xml:space="preserve">решение комитета </w:t>
      </w:r>
      <w:r w:rsidR="00F06F03">
        <w:t>от 14.02.2017 № 7</w:t>
      </w:r>
      <w:r w:rsidR="00AC4E2B">
        <w:t>3</w:t>
      </w:r>
      <w:bookmarkStart w:id="0" w:name="_GoBack"/>
      <w:bookmarkEnd w:id="0"/>
      <w:r w:rsidR="00421057">
        <w:t xml:space="preserve"> </w:t>
      </w:r>
      <w:r w:rsidR="0058155D">
        <w:t>"</w:t>
      </w:r>
      <w:r w:rsidR="0058155D">
        <w:rPr>
          <w:bCs/>
        </w:rPr>
        <w:t xml:space="preserve">О внесении изменения </w:t>
      </w:r>
      <w:r w:rsidR="000913BE">
        <w:rPr>
          <w:bCs/>
        </w:rPr>
        <w:br/>
        <w:t xml:space="preserve">                        </w:t>
      </w:r>
      <w:r w:rsidR="0058155D">
        <w:rPr>
          <w:bCs/>
        </w:rPr>
        <w:t>в</w:t>
      </w:r>
      <w:r w:rsidR="000913BE">
        <w:rPr>
          <w:bCs/>
        </w:rPr>
        <w:t xml:space="preserve"> с</w:t>
      </w:r>
      <w:r w:rsidR="0058155D">
        <w:rPr>
          <w:bCs/>
        </w:rPr>
        <w:t>татью 68</w:t>
      </w:r>
      <w:r w:rsidR="0058155D">
        <w:t xml:space="preserve"> Избирательного кодекса Приморского края" </w:t>
      </w:r>
      <w:r w:rsidR="00D550C7" w:rsidRPr="00784151">
        <w:t xml:space="preserve">на </w:t>
      </w:r>
      <w:smartTag w:uri="urn:schemas-microsoft-com:office:smarttags" w:element="metricconverter">
        <w:smartTagPr>
          <w:attr w:name="ProductID" w:val="2 л"/>
        </w:smartTagPr>
        <w:r w:rsidR="00D550C7" w:rsidRPr="00784151">
          <w:t>2 л</w:t>
        </w:r>
      </w:smartTag>
      <w:r w:rsidR="00D550C7" w:rsidRPr="00784151">
        <w:t>.</w:t>
      </w:r>
      <w:r w:rsidR="000913BE">
        <w:br/>
        <w:t xml:space="preserve">                     </w:t>
      </w:r>
      <w:r w:rsidR="00F54E54">
        <w:t xml:space="preserve"> </w:t>
      </w:r>
      <w:r w:rsidR="00280D8F">
        <w:t xml:space="preserve"> </w:t>
      </w:r>
      <w:r w:rsidR="00D550C7">
        <w:t xml:space="preserve"> </w:t>
      </w:r>
      <w:r w:rsidR="00D550C7" w:rsidRPr="008D030E">
        <w:t>в</w:t>
      </w:r>
      <w:r w:rsidR="000913BE">
        <w:t xml:space="preserve"> </w:t>
      </w:r>
      <w:r w:rsidR="00D550C7" w:rsidRPr="008D030E">
        <w:t>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9E1A2A" w:rsidP="00936FE2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546" w:rsidRDefault="00B04546">
      <w:r>
        <w:separator/>
      </w:r>
    </w:p>
  </w:endnote>
  <w:endnote w:type="continuationSeparator" w:id="0">
    <w:p w:rsidR="00B04546" w:rsidRDefault="00B0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698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Яцук</w:t>
    </w:r>
  </w:p>
  <w:p w:rsidR="00E61AA5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Марина Валентиновна</w:t>
    </w:r>
  </w:p>
  <w:p w:rsidR="00E61AA5" w:rsidRPr="00ED2CBA" w:rsidRDefault="00E61AA5" w:rsidP="00ED2CBA">
    <w:pPr>
      <w:pStyle w:val="a9"/>
      <w:rPr>
        <w:sz w:val="20"/>
        <w:szCs w:val="20"/>
      </w:rPr>
    </w:pPr>
    <w:r>
      <w:rPr>
        <w:sz w:val="20"/>
        <w:szCs w:val="20"/>
      </w:rPr>
      <w:t>2205407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546" w:rsidRDefault="00B04546">
      <w:r>
        <w:separator/>
      </w:r>
    </w:p>
  </w:footnote>
  <w:footnote w:type="continuationSeparator" w:id="0">
    <w:p w:rsidR="00B04546" w:rsidRDefault="00B045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13BE"/>
    <w:rsid w:val="000922C9"/>
    <w:rsid w:val="00097F94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24674"/>
    <w:rsid w:val="0023017C"/>
    <w:rsid w:val="00235B46"/>
    <w:rsid w:val="00237659"/>
    <w:rsid w:val="00237F08"/>
    <w:rsid w:val="00277251"/>
    <w:rsid w:val="00280D8F"/>
    <w:rsid w:val="002A5A6C"/>
    <w:rsid w:val="002A5D7B"/>
    <w:rsid w:val="002B0128"/>
    <w:rsid w:val="002B670A"/>
    <w:rsid w:val="002D1978"/>
    <w:rsid w:val="002D3965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21057"/>
    <w:rsid w:val="004232F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57698"/>
    <w:rsid w:val="0058155D"/>
    <w:rsid w:val="0059124F"/>
    <w:rsid w:val="005914CF"/>
    <w:rsid w:val="00594C57"/>
    <w:rsid w:val="005C1179"/>
    <w:rsid w:val="005C1811"/>
    <w:rsid w:val="005C3D65"/>
    <w:rsid w:val="005D18C9"/>
    <w:rsid w:val="005D36D6"/>
    <w:rsid w:val="005D6E70"/>
    <w:rsid w:val="005E4259"/>
    <w:rsid w:val="005E5003"/>
    <w:rsid w:val="005F233B"/>
    <w:rsid w:val="005F63DB"/>
    <w:rsid w:val="005F7A18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6F68D7"/>
    <w:rsid w:val="00700525"/>
    <w:rsid w:val="007012E5"/>
    <w:rsid w:val="00706751"/>
    <w:rsid w:val="00707560"/>
    <w:rsid w:val="00710583"/>
    <w:rsid w:val="00715975"/>
    <w:rsid w:val="00720654"/>
    <w:rsid w:val="00725EDA"/>
    <w:rsid w:val="00753C6A"/>
    <w:rsid w:val="007546FA"/>
    <w:rsid w:val="0075686F"/>
    <w:rsid w:val="007839F4"/>
    <w:rsid w:val="00784151"/>
    <w:rsid w:val="00791D4C"/>
    <w:rsid w:val="007A35BA"/>
    <w:rsid w:val="007A4488"/>
    <w:rsid w:val="007B32D2"/>
    <w:rsid w:val="007C665B"/>
    <w:rsid w:val="007D46E7"/>
    <w:rsid w:val="007D4C41"/>
    <w:rsid w:val="007E4153"/>
    <w:rsid w:val="007E4CF7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9E1A2A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B5E93"/>
    <w:rsid w:val="00AC4E2B"/>
    <w:rsid w:val="00AF0696"/>
    <w:rsid w:val="00B04546"/>
    <w:rsid w:val="00B065A5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D79E2"/>
    <w:rsid w:val="00BE71C9"/>
    <w:rsid w:val="00BE7529"/>
    <w:rsid w:val="00BF60B0"/>
    <w:rsid w:val="00BF6541"/>
    <w:rsid w:val="00C045FB"/>
    <w:rsid w:val="00C25E2E"/>
    <w:rsid w:val="00C447B9"/>
    <w:rsid w:val="00C64A02"/>
    <w:rsid w:val="00CA372E"/>
    <w:rsid w:val="00CB5843"/>
    <w:rsid w:val="00CF5B04"/>
    <w:rsid w:val="00CF6F07"/>
    <w:rsid w:val="00D03998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D4ABF"/>
    <w:rsid w:val="00DD70A5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61AA5"/>
    <w:rsid w:val="00E77091"/>
    <w:rsid w:val="00E831FC"/>
    <w:rsid w:val="00EB3D8D"/>
    <w:rsid w:val="00EC0A88"/>
    <w:rsid w:val="00ED2CBA"/>
    <w:rsid w:val="00EF70EB"/>
    <w:rsid w:val="00F06F03"/>
    <w:rsid w:val="00F23CD5"/>
    <w:rsid w:val="00F245F1"/>
    <w:rsid w:val="00F312B0"/>
    <w:rsid w:val="00F370CC"/>
    <w:rsid w:val="00F37905"/>
    <w:rsid w:val="00F445A9"/>
    <w:rsid w:val="00F54E54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29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Яцук Марина Валентиновна</cp:lastModifiedBy>
  <cp:revision>16</cp:revision>
  <cp:lastPrinted>2017-02-05T23:50:00Z</cp:lastPrinted>
  <dcterms:created xsi:type="dcterms:W3CDTF">2016-02-01T22:55:00Z</dcterms:created>
  <dcterms:modified xsi:type="dcterms:W3CDTF">2017-02-08T01:42:00Z</dcterms:modified>
</cp:coreProperties>
</file>