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4865777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772B8" w:rsidRDefault="004E5405" w:rsidP="004E5405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A37953">
              <w:rPr>
                <w:szCs w:val="28"/>
              </w:rPr>
              <w:t>.</w:t>
            </w:r>
            <w:r w:rsidR="003772B8">
              <w:rPr>
                <w:szCs w:val="28"/>
              </w:rPr>
              <w:t>0</w:t>
            </w:r>
            <w:r>
              <w:rPr>
                <w:szCs w:val="28"/>
              </w:rPr>
              <w:t>2</w:t>
            </w:r>
            <w:r w:rsidR="004A2E4A" w:rsidRPr="004A2E4A">
              <w:rPr>
                <w:szCs w:val="28"/>
              </w:rPr>
              <w:t>.201</w:t>
            </w:r>
            <w:r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3772B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2B46DC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2204F8">
            <w:pPr>
              <w:jc w:val="both"/>
            </w:pPr>
            <w:r w:rsidRPr="0045315B">
              <w:t>О проекте закона Приморского края</w:t>
            </w:r>
            <w:r w:rsidR="004E5405" w:rsidRPr="004E5405">
              <w:t xml:space="preserve"> </w:t>
            </w:r>
            <w:r w:rsidR="00786105" w:rsidRPr="00786105">
              <w:t xml:space="preserve">"О внесении изменений в Закон Приморского края "Об обороте земель сельскохозяйственного назначения на территории Приморского края" </w:t>
            </w:r>
            <w:r>
              <w:t>(</w:t>
            </w:r>
            <w:r w:rsidR="002F6CAE">
              <w:t>третье</w:t>
            </w:r>
            <w:r>
              <w:t xml:space="preserve"> чтение)</w:t>
            </w:r>
          </w:p>
        </w:tc>
      </w:tr>
    </w:tbl>
    <w:p w:rsidR="009D3ADE" w:rsidRDefault="009D3ADE" w:rsidP="004E5405">
      <w:pPr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C11A16">
        <w:t xml:space="preserve"> </w:t>
      </w:r>
      <w:r w:rsidR="00786105" w:rsidRPr="00786105">
        <w:t>"О внесении изменений в Закон Приморского края "Об обороте земель сельскохозяйственного назначения на территории Приморского края"</w:t>
      </w:r>
      <w:r w:rsidR="00786105">
        <w:t xml:space="preserve"> </w:t>
      </w:r>
      <w:r w:rsidR="0084144F">
        <w:t>подготовленный к рассмотрению в третьем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1.Рассмотреть проект закона Приморского края</w:t>
      </w:r>
      <w:r w:rsidR="004E5405">
        <w:t xml:space="preserve"> </w:t>
      </w:r>
      <w:r w:rsidR="00786105" w:rsidRPr="00786105">
        <w:t>"О внесении изменений в Закон Приморского края "Об обороте земель сельскохозяйственного назначения на территории Приморского края"</w:t>
      </w:r>
      <w:r w:rsidR="00786105">
        <w:t xml:space="preserve"> </w:t>
      </w:r>
      <w:r w:rsidRPr="00D61CE2">
        <w:t xml:space="preserve">в третьем чтении на очередном заседании Законодательного Собрания в </w:t>
      </w:r>
      <w:r w:rsidR="004E5405">
        <w:t xml:space="preserve">феврале </w:t>
      </w:r>
      <w:r w:rsidRPr="00D61CE2">
        <w:t>201</w:t>
      </w:r>
      <w:r w:rsidR="004E5405">
        <w:t>7</w:t>
      </w:r>
      <w:r w:rsidRPr="00D61CE2">
        <w:t xml:space="preserve"> года.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2.Рекомендовать Законодательному Собранию принять указанный законопрое</w:t>
      </w:r>
      <w:proofErr w:type="gramStart"/>
      <w:r w:rsidRPr="00D61CE2">
        <w:t>кт в тр</w:t>
      </w:r>
      <w:proofErr w:type="gramEnd"/>
      <w:r w:rsidRPr="00D61CE2">
        <w:t>етьем чтении.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E5405" w:rsidRPr="004E5405" w:rsidRDefault="00D61CE2" w:rsidP="004E5405">
      <w:pPr>
        <w:pStyle w:val="a3"/>
        <w:ind w:firstLine="709"/>
        <w:jc w:val="both"/>
      </w:pPr>
      <w:r w:rsidRPr="00D61CE2">
        <w:t>3.</w:t>
      </w:r>
      <w:r w:rsidR="00786105" w:rsidRPr="00786105">
        <w:t>Поручить Андрейченко А.В.,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4E5405" w:rsidRDefault="004E5405" w:rsidP="004E540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4.Определить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B833CD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4E540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668" w:rsidRDefault="00F92668">
      <w:r>
        <w:separator/>
      </w:r>
    </w:p>
  </w:endnote>
  <w:endnote w:type="continuationSeparator" w:id="0">
    <w:p w:rsidR="00F92668" w:rsidRDefault="00F9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668" w:rsidRDefault="00F92668">
      <w:r>
        <w:separator/>
      </w:r>
    </w:p>
  </w:footnote>
  <w:footnote w:type="continuationSeparator" w:id="0">
    <w:p w:rsidR="00F92668" w:rsidRDefault="00F92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61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F5C53"/>
    <w:rsid w:val="00160F97"/>
    <w:rsid w:val="00164C2C"/>
    <w:rsid w:val="00194B37"/>
    <w:rsid w:val="0020003C"/>
    <w:rsid w:val="002105EF"/>
    <w:rsid w:val="002153E3"/>
    <w:rsid w:val="002204F8"/>
    <w:rsid w:val="00222096"/>
    <w:rsid w:val="00242578"/>
    <w:rsid w:val="00294DAB"/>
    <w:rsid w:val="002B46DC"/>
    <w:rsid w:val="002F6CAE"/>
    <w:rsid w:val="00357541"/>
    <w:rsid w:val="003772B8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4E5405"/>
    <w:rsid w:val="0057243C"/>
    <w:rsid w:val="00572897"/>
    <w:rsid w:val="00580625"/>
    <w:rsid w:val="00593020"/>
    <w:rsid w:val="006367DA"/>
    <w:rsid w:val="006A7CFE"/>
    <w:rsid w:val="006B0E61"/>
    <w:rsid w:val="007128C1"/>
    <w:rsid w:val="00786105"/>
    <w:rsid w:val="007E493D"/>
    <w:rsid w:val="008324FB"/>
    <w:rsid w:val="0084144F"/>
    <w:rsid w:val="008816B1"/>
    <w:rsid w:val="008B51DE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A50342"/>
    <w:rsid w:val="00B04213"/>
    <w:rsid w:val="00B6288F"/>
    <w:rsid w:val="00B803DE"/>
    <w:rsid w:val="00B833CD"/>
    <w:rsid w:val="00B87907"/>
    <w:rsid w:val="00BD1F92"/>
    <w:rsid w:val="00BE16C2"/>
    <w:rsid w:val="00C11A16"/>
    <w:rsid w:val="00C36046"/>
    <w:rsid w:val="00C9335B"/>
    <w:rsid w:val="00C958B6"/>
    <w:rsid w:val="00CC0684"/>
    <w:rsid w:val="00CD6A05"/>
    <w:rsid w:val="00D234BA"/>
    <w:rsid w:val="00D3651B"/>
    <w:rsid w:val="00D40D3E"/>
    <w:rsid w:val="00D61CE2"/>
    <w:rsid w:val="00D921AD"/>
    <w:rsid w:val="00DC2B7A"/>
    <w:rsid w:val="00DC5AA6"/>
    <w:rsid w:val="00DE4452"/>
    <w:rsid w:val="00E05C36"/>
    <w:rsid w:val="00E210BA"/>
    <w:rsid w:val="00E26031"/>
    <w:rsid w:val="00E359ED"/>
    <w:rsid w:val="00E66580"/>
    <w:rsid w:val="00E92654"/>
    <w:rsid w:val="00EA7649"/>
    <w:rsid w:val="00EE007E"/>
    <w:rsid w:val="00EE7454"/>
    <w:rsid w:val="00F036F1"/>
    <w:rsid w:val="00F41127"/>
    <w:rsid w:val="00F64B2D"/>
    <w:rsid w:val="00F92668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F888E39-43B1-46E6-834F-3EAF65204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158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2016-04-21T23:31:00Z</cp:lastPrinted>
  <dcterms:created xsi:type="dcterms:W3CDTF">2017-02-14T22:48:00Z</dcterms:created>
  <dcterms:modified xsi:type="dcterms:W3CDTF">2017-02-14T23:55:00Z</dcterms:modified>
</cp:coreProperties>
</file>